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449ED58" w14:textId="65AC3A87" w:rsidR="00215FB1" w:rsidRPr="00E7243F" w:rsidRDefault="00C505E9" w:rsidP="00E7243F">
      <w:pPr>
        <w:pStyle w:val="Title"/>
      </w:pPr>
      <w:r>
        <w:t>HR 2 BREAKDOWN</w:t>
      </w:r>
    </w:p>
    <w:p w14:paraId="63230F8D" w14:textId="77777777" w:rsidR="00215FB1" w:rsidRDefault="00215FB1"/>
    <w:p w14:paraId="5318721B" w14:textId="64367143" w:rsidR="00343FA8" w:rsidRDefault="00D63530" w:rsidP="00343FA8">
      <w:pPr>
        <w:pStyle w:val="Heading1"/>
      </w:pPr>
      <w:r>
        <w:t>TEAM</w:t>
      </w:r>
      <w:r w:rsidR="00343FA8">
        <w:t xml:space="preserve">: </w:t>
      </w:r>
      <w:r w:rsidR="0015737D">
        <w:t xml:space="preserve"> </w:t>
      </w:r>
      <w:r w:rsidR="00C42D58">
        <w:t>CubeSat Team – Team F</w:t>
      </w:r>
    </w:p>
    <w:p w14:paraId="6BDE6680" w14:textId="77777777" w:rsidR="00343FA8" w:rsidRDefault="00343FA8" w:rsidP="00343FA8"/>
    <w:p w14:paraId="4E0F1D88" w14:textId="77777777" w:rsidR="00D63530" w:rsidRPr="00974F76" w:rsidRDefault="00D63530" w:rsidP="00D63530">
      <w:pPr>
        <w:pStyle w:val="Heading2"/>
        <w:rPr>
          <w:b w:val="0"/>
          <w:szCs w:val="22"/>
        </w:rPr>
      </w:pPr>
      <w:r w:rsidRPr="00D63530">
        <w:rPr>
          <w:b w:val="0"/>
        </w:rPr>
        <w:t xml:space="preserve">Due </w:t>
      </w:r>
      <w:r w:rsidRPr="00974F76">
        <w:rPr>
          <w:b w:val="0"/>
          <w:szCs w:val="22"/>
        </w:rPr>
        <w:t xml:space="preserve">Date: </w:t>
      </w:r>
    </w:p>
    <w:p w14:paraId="7C98F8ED" w14:textId="5BA4F382" w:rsidR="12404397" w:rsidRDefault="12404397" w:rsidP="07AF3996">
      <w:pPr>
        <w:spacing w:line="259" w:lineRule="auto"/>
        <w:rPr>
          <w:sz w:val="22"/>
          <w:szCs w:val="22"/>
          <w:vertAlign w:val="superscript"/>
        </w:rPr>
      </w:pPr>
      <w:r w:rsidRPr="5A666E6E">
        <w:rPr>
          <w:sz w:val="22"/>
          <w:szCs w:val="22"/>
        </w:rPr>
        <w:t>Friday, October 16</w:t>
      </w:r>
      <w:r w:rsidRPr="5A666E6E">
        <w:rPr>
          <w:sz w:val="22"/>
          <w:szCs w:val="22"/>
          <w:vertAlign w:val="superscript"/>
        </w:rPr>
        <w:t>th</w:t>
      </w:r>
      <w:r w:rsidR="7A612552" w:rsidRPr="5A666E6E">
        <w:rPr>
          <w:sz w:val="22"/>
          <w:szCs w:val="22"/>
        </w:rPr>
        <w:t xml:space="preserve">, </w:t>
      </w:r>
      <w:r w:rsidRPr="5A666E6E">
        <w:rPr>
          <w:sz w:val="22"/>
          <w:szCs w:val="22"/>
        </w:rPr>
        <w:t>2020</w:t>
      </w:r>
    </w:p>
    <w:p w14:paraId="389244AE" w14:textId="5E619BA7" w:rsidR="00E72DEC" w:rsidRDefault="00E72DEC" w:rsidP="00974F76">
      <w:pPr>
        <w:rPr>
          <w:sz w:val="22"/>
          <w:szCs w:val="22"/>
        </w:rPr>
      </w:pPr>
    </w:p>
    <w:p w14:paraId="619D4AB4" w14:textId="73709440" w:rsidR="00E72DEC" w:rsidRDefault="0BF18999" w:rsidP="00974F76">
      <w:pPr>
        <w:rPr>
          <w:sz w:val="22"/>
          <w:szCs w:val="22"/>
        </w:rPr>
      </w:pPr>
      <w:r w:rsidRPr="5A666E6E">
        <w:rPr>
          <w:sz w:val="22"/>
          <w:szCs w:val="22"/>
        </w:rPr>
        <w:t xml:space="preserve">Here are </w:t>
      </w:r>
      <w:r w:rsidR="00E72DEC" w:rsidRPr="5A666E6E">
        <w:rPr>
          <w:sz w:val="22"/>
          <w:szCs w:val="22"/>
        </w:rPr>
        <w:t xml:space="preserve">several </w:t>
      </w:r>
      <w:r w:rsidR="1A092C05" w:rsidRPr="5A666E6E">
        <w:rPr>
          <w:sz w:val="22"/>
          <w:szCs w:val="22"/>
        </w:rPr>
        <w:t xml:space="preserve">images </w:t>
      </w:r>
      <w:r w:rsidR="00E72DEC" w:rsidRPr="5A666E6E">
        <w:rPr>
          <w:sz w:val="22"/>
          <w:szCs w:val="22"/>
        </w:rPr>
        <w:t xml:space="preserve">of the current state of </w:t>
      </w:r>
      <w:r w:rsidR="1ADA7D9E" w:rsidRPr="5A666E6E">
        <w:rPr>
          <w:sz w:val="22"/>
          <w:szCs w:val="22"/>
        </w:rPr>
        <w:t xml:space="preserve">the team’s </w:t>
      </w:r>
      <w:r w:rsidR="00E72DEC" w:rsidRPr="5A666E6E">
        <w:rPr>
          <w:sz w:val="22"/>
          <w:szCs w:val="22"/>
        </w:rPr>
        <w:t>completed system thus far:</w:t>
      </w:r>
    </w:p>
    <w:p w14:paraId="4AD06577" w14:textId="1B8046F5" w:rsidR="00E72DEC" w:rsidRDefault="00E72DEC" w:rsidP="00974F76">
      <w:pPr>
        <w:rPr>
          <w:sz w:val="22"/>
          <w:szCs w:val="22"/>
        </w:rPr>
      </w:pPr>
    </w:p>
    <w:p w14:paraId="5C744A54" w14:textId="77777777" w:rsidR="00D743FB" w:rsidRPr="00D743FB" w:rsidRDefault="00D743FB" w:rsidP="00D743FB">
      <w:pPr>
        <w:jc w:val="center"/>
        <w:rPr>
          <w:rFonts w:ascii="Palatino" w:eastAsia="ヒラギノ角ゴ Pro W3" w:hAnsi="Palatino"/>
          <w:color w:val="000000"/>
          <w:sz w:val="22"/>
        </w:rPr>
      </w:pPr>
    </w:p>
    <w:p w14:paraId="74546442" w14:textId="77777777" w:rsidR="00D743FB" w:rsidRPr="00D743FB" w:rsidRDefault="00D743FB" w:rsidP="00D743FB">
      <w:pPr>
        <w:jc w:val="center"/>
        <w:rPr>
          <w:rFonts w:ascii="Palatino" w:eastAsia="ヒラギノ角ゴ Pro W3" w:hAnsi="Palatino"/>
          <w:color w:val="000000"/>
          <w:sz w:val="22"/>
        </w:rPr>
      </w:pPr>
      <w:r>
        <w:rPr>
          <w:noProof/>
        </w:rPr>
        <w:drawing>
          <wp:inline distT="0" distB="0" distL="0" distR="0" wp14:anchorId="48F5C330" wp14:editId="2C791BB6">
            <wp:extent cx="4572000" cy="2571750"/>
            <wp:effectExtent l="0" t="0" r="0" b="0"/>
            <wp:docPr id="1765364495" name="Picture 1765364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5364495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73FD2" w14:textId="77777777" w:rsidR="00D743FB" w:rsidRPr="00D743FB" w:rsidRDefault="00D743FB" w:rsidP="00D743FB">
      <w:pPr>
        <w:jc w:val="center"/>
        <w:rPr>
          <w:rFonts w:ascii="Palatino" w:eastAsia="ヒラギノ角ゴ Pro W3" w:hAnsi="Palatino"/>
          <w:color w:val="000000"/>
          <w:sz w:val="22"/>
        </w:rPr>
      </w:pPr>
      <w:r w:rsidRPr="00D743FB">
        <w:rPr>
          <w:rFonts w:ascii="Palatino" w:eastAsia="ヒラギノ角ゴ Pro W3" w:hAnsi="Palatino"/>
          <w:color w:val="000000"/>
          <w:sz w:val="22"/>
        </w:rPr>
        <w:t>Figure 1. Updated CAD Model</w:t>
      </w:r>
    </w:p>
    <w:p w14:paraId="19784145" w14:textId="77777777" w:rsidR="00D743FB" w:rsidRPr="00D743FB" w:rsidRDefault="00D743FB" w:rsidP="00D743FB">
      <w:pPr>
        <w:jc w:val="center"/>
        <w:rPr>
          <w:rFonts w:ascii="Palatino" w:eastAsia="ヒラギノ角ゴ Pro W3" w:hAnsi="Palatino"/>
          <w:noProof/>
          <w:color w:val="000000"/>
          <w:sz w:val="22"/>
        </w:rPr>
      </w:pPr>
    </w:p>
    <w:p w14:paraId="356CAFB6" w14:textId="77777777" w:rsidR="00D743FB" w:rsidRPr="00D743FB" w:rsidRDefault="00D743FB" w:rsidP="00D743FB">
      <w:pPr>
        <w:jc w:val="center"/>
        <w:rPr>
          <w:rFonts w:ascii="Palatino" w:eastAsia="ヒラギノ角ゴ Pro W3" w:hAnsi="Palatino"/>
          <w:color w:val="000000"/>
          <w:sz w:val="22"/>
        </w:rPr>
      </w:pPr>
      <w:r w:rsidRPr="00D743FB">
        <w:rPr>
          <w:rFonts w:ascii="Palatino" w:eastAsia="ヒラギノ角ゴ Pro W3" w:hAnsi="Palatino"/>
          <w:noProof/>
          <w:color w:val="000000"/>
          <w:sz w:val="22"/>
        </w:rPr>
        <w:drawing>
          <wp:inline distT="0" distB="0" distL="0" distR="0" wp14:anchorId="2455B3CB" wp14:editId="06DF263A">
            <wp:extent cx="3015826" cy="3657600"/>
            <wp:effectExtent l="2858" t="0" r="0" b="0"/>
            <wp:docPr id="3" name="Picture 3" descr="A public rest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ublic restroom&#10;&#10;Description automatically generated"/>
                    <pic:cNvPicPr/>
                  </pic:nvPicPr>
                  <pic:blipFill rotWithShape="1">
                    <a:blip r:embed="rId12"/>
                    <a:srcRect l="24688" r="13472"/>
                    <a:stretch/>
                  </pic:blipFill>
                  <pic:spPr bwMode="auto">
                    <a:xfrm rot="5400000">
                      <a:off x="0" y="0"/>
                      <a:ext cx="3015826" cy="365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9DA313" w14:textId="77777777" w:rsidR="00D743FB" w:rsidRPr="00D743FB" w:rsidRDefault="00D743FB" w:rsidP="00D743FB">
      <w:pPr>
        <w:jc w:val="center"/>
        <w:rPr>
          <w:rFonts w:ascii="Palatino" w:eastAsia="ヒラギノ角ゴ Pro W3" w:hAnsi="Palatino"/>
          <w:color w:val="000000"/>
          <w:sz w:val="22"/>
        </w:rPr>
      </w:pPr>
      <w:r w:rsidRPr="00D743FB">
        <w:rPr>
          <w:rFonts w:ascii="Palatino" w:eastAsia="ヒラギノ角ゴ Pro W3" w:hAnsi="Palatino"/>
          <w:color w:val="000000"/>
          <w:sz w:val="22"/>
        </w:rPr>
        <w:t>Figure 2. Platform with Rails and Solenoids</w:t>
      </w:r>
    </w:p>
    <w:p w14:paraId="2B85CE18" w14:textId="77777777" w:rsidR="00D743FB" w:rsidRPr="00D743FB" w:rsidRDefault="00D743FB" w:rsidP="00D743FB">
      <w:pPr>
        <w:rPr>
          <w:rFonts w:ascii="Palatino" w:eastAsia="ヒラギノ角ゴ Pro W3" w:hAnsi="Palatino"/>
          <w:color w:val="000000"/>
          <w:sz w:val="22"/>
        </w:rPr>
      </w:pPr>
    </w:p>
    <w:p w14:paraId="47403F6B" w14:textId="77777777" w:rsidR="00D743FB" w:rsidRPr="00D743FB" w:rsidRDefault="00D743FB" w:rsidP="00D743FB">
      <w:pPr>
        <w:jc w:val="center"/>
        <w:rPr>
          <w:rFonts w:ascii="Palatino" w:eastAsia="ヒラギノ角ゴ Pro W3" w:hAnsi="Palatino"/>
          <w:noProof/>
          <w:color w:val="000000"/>
          <w:sz w:val="22"/>
        </w:rPr>
      </w:pPr>
      <w:r>
        <w:rPr>
          <w:noProof/>
        </w:rPr>
        <w:lastRenderedPageBreak/>
        <w:drawing>
          <wp:inline distT="0" distB="0" distL="0" distR="0" wp14:anchorId="39CA2A61" wp14:editId="7153C0EC">
            <wp:extent cx="3657600" cy="2743200"/>
            <wp:effectExtent l="0" t="0" r="0" b="0"/>
            <wp:docPr id="4" name="Picture 4" descr="A picture containing floor, indoor, table, sit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DB767" w14:textId="77777777" w:rsidR="00D743FB" w:rsidRPr="00D743FB" w:rsidRDefault="00D743FB" w:rsidP="00D743FB">
      <w:pPr>
        <w:jc w:val="center"/>
        <w:rPr>
          <w:rFonts w:ascii="Palatino" w:eastAsia="ヒラギノ角ゴ Pro W3" w:hAnsi="Palatino"/>
          <w:noProof/>
          <w:color w:val="000000"/>
          <w:sz w:val="22"/>
        </w:rPr>
      </w:pPr>
      <w:r w:rsidRPr="00D743FB">
        <w:rPr>
          <w:rFonts w:ascii="Palatino" w:eastAsia="ヒラギノ角ゴ Pro W3" w:hAnsi="Palatino"/>
          <w:noProof/>
          <w:color w:val="000000"/>
          <w:sz w:val="22"/>
        </w:rPr>
        <w:t>Figure 3. Close-up for Solenoids and Rails</w:t>
      </w:r>
    </w:p>
    <w:p w14:paraId="1D01A17E" w14:textId="77777777" w:rsidR="00D743FB" w:rsidRPr="00D743FB" w:rsidRDefault="00D743FB" w:rsidP="00D743FB">
      <w:pPr>
        <w:jc w:val="center"/>
        <w:rPr>
          <w:rFonts w:ascii="Palatino" w:eastAsia="ヒラギノ角ゴ Pro W3" w:hAnsi="Palatino"/>
          <w:color w:val="000000"/>
          <w:sz w:val="22"/>
        </w:rPr>
      </w:pPr>
      <w:r w:rsidRPr="00D743FB">
        <w:rPr>
          <w:rFonts w:ascii="Palatino" w:eastAsia="ヒラギノ角ゴ Pro W3" w:hAnsi="Palatino"/>
          <w:noProof/>
          <w:color w:val="000000"/>
          <w:sz w:val="22"/>
        </w:rPr>
        <w:drawing>
          <wp:inline distT="0" distB="0" distL="0" distR="0" wp14:anchorId="7B6082B6" wp14:editId="4083723C">
            <wp:extent cx="3657600" cy="2743200"/>
            <wp:effectExtent l="0" t="0" r="0" b="0"/>
            <wp:docPr id="5" name="Picture 5" descr="A picture containing indoor, table, wooden, sit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indoor, table, wooden, sitting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D25A7" w14:textId="77777777" w:rsidR="00D743FB" w:rsidRPr="00D743FB" w:rsidRDefault="00D743FB" w:rsidP="00D743FB">
      <w:pPr>
        <w:jc w:val="center"/>
        <w:rPr>
          <w:rFonts w:ascii="Palatino" w:eastAsia="ヒラギノ角ゴ Pro W3" w:hAnsi="Palatino"/>
          <w:color w:val="000000"/>
          <w:sz w:val="22"/>
        </w:rPr>
      </w:pPr>
      <w:r w:rsidRPr="00D743FB">
        <w:rPr>
          <w:rFonts w:ascii="Palatino" w:eastAsia="ヒラギノ角ゴ Pro W3" w:hAnsi="Palatino"/>
          <w:color w:val="000000"/>
          <w:sz w:val="22"/>
        </w:rPr>
        <w:t>Figure 4. Close-up of Rail Assembly</w:t>
      </w:r>
    </w:p>
    <w:p w14:paraId="41BA716D" w14:textId="77777777" w:rsidR="00D743FB" w:rsidRPr="00D743FB" w:rsidRDefault="00D743FB" w:rsidP="00D743FB">
      <w:pPr>
        <w:jc w:val="center"/>
        <w:rPr>
          <w:rFonts w:ascii="Palatino" w:eastAsia="ヒラギノ角ゴ Pro W3" w:hAnsi="Palatino"/>
          <w:color w:val="000000"/>
          <w:sz w:val="22"/>
        </w:rPr>
      </w:pPr>
    </w:p>
    <w:p w14:paraId="289E42CF" w14:textId="77777777" w:rsidR="00D743FB" w:rsidRPr="00D743FB" w:rsidRDefault="00D743FB" w:rsidP="00D743FB">
      <w:pPr>
        <w:jc w:val="center"/>
        <w:rPr>
          <w:rFonts w:ascii="Palatino" w:eastAsia="ヒラギノ角ゴ Pro W3" w:hAnsi="Palatino"/>
          <w:color w:val="000000"/>
          <w:sz w:val="22"/>
        </w:rPr>
      </w:pPr>
      <w:r>
        <w:rPr>
          <w:noProof/>
        </w:rPr>
        <w:lastRenderedPageBreak/>
        <w:drawing>
          <wp:inline distT="0" distB="0" distL="0" distR="0" wp14:anchorId="0DC233DA" wp14:editId="32B46F7D">
            <wp:extent cx="4572000" cy="2352675"/>
            <wp:effectExtent l="0" t="0" r="0" b="0"/>
            <wp:docPr id="1776222877" name="Picture 1776222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6222877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5BB5E" w14:textId="77777777" w:rsidR="00D743FB" w:rsidRPr="00D743FB" w:rsidRDefault="00D743FB" w:rsidP="00D743FB">
      <w:pPr>
        <w:jc w:val="center"/>
        <w:rPr>
          <w:rFonts w:ascii="Palatino" w:eastAsia="ヒラギノ角ゴ Pro W3" w:hAnsi="Palatino"/>
          <w:color w:val="000000"/>
          <w:sz w:val="22"/>
        </w:rPr>
      </w:pPr>
      <w:r w:rsidRPr="00D743FB">
        <w:rPr>
          <w:rFonts w:ascii="Palatino" w:eastAsia="ヒラギノ角ゴ Pro W3" w:hAnsi="Palatino"/>
          <w:color w:val="000000"/>
          <w:sz w:val="22"/>
        </w:rPr>
        <w:t>Figure 5. Pneumatic Prototype</w:t>
      </w:r>
    </w:p>
    <w:p w14:paraId="71A1D984" w14:textId="77777777" w:rsidR="00D743FB" w:rsidRPr="00D743FB" w:rsidRDefault="00D743FB" w:rsidP="00D743FB">
      <w:pPr>
        <w:jc w:val="center"/>
        <w:rPr>
          <w:rFonts w:ascii="Palatino" w:eastAsia="ヒラギノ角ゴ Pro W3" w:hAnsi="Palatino"/>
          <w:color w:val="000000"/>
          <w:sz w:val="22"/>
        </w:rPr>
      </w:pPr>
    </w:p>
    <w:p w14:paraId="69228B05" w14:textId="77777777" w:rsidR="00D743FB" w:rsidRPr="00D743FB" w:rsidRDefault="00D743FB" w:rsidP="00D743FB">
      <w:pPr>
        <w:jc w:val="center"/>
        <w:rPr>
          <w:rFonts w:ascii="Palatino" w:eastAsia="ヒラギノ角ゴ Pro W3" w:hAnsi="Palatino"/>
          <w:color w:val="000000"/>
          <w:sz w:val="22"/>
        </w:rPr>
      </w:pPr>
      <w:r>
        <w:rPr>
          <w:noProof/>
        </w:rPr>
        <w:drawing>
          <wp:inline distT="0" distB="0" distL="0" distR="0" wp14:anchorId="72D050F8" wp14:editId="1CBFACC1">
            <wp:extent cx="4572000" cy="1533525"/>
            <wp:effectExtent l="0" t="0" r="0" b="0"/>
            <wp:docPr id="1519505235" name="Picture 1519505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9505235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3C3893" w14:textId="77777777" w:rsidR="00D743FB" w:rsidRPr="00D743FB" w:rsidRDefault="00D743FB" w:rsidP="00D743FB">
      <w:pPr>
        <w:jc w:val="center"/>
        <w:rPr>
          <w:rFonts w:ascii="Palatino" w:eastAsia="ヒラギノ角ゴ Pro W3" w:hAnsi="Palatino"/>
          <w:color w:val="000000"/>
          <w:sz w:val="22"/>
        </w:rPr>
      </w:pPr>
      <w:r w:rsidRPr="00D743FB">
        <w:rPr>
          <w:rFonts w:ascii="Palatino" w:eastAsia="ヒラギノ角ゴ Pro W3" w:hAnsi="Palatino"/>
          <w:color w:val="000000"/>
          <w:sz w:val="22"/>
        </w:rPr>
        <w:t>Figure 6. Counterweight Prototype</w:t>
      </w:r>
    </w:p>
    <w:p w14:paraId="3A533F9C" w14:textId="77777777" w:rsidR="00D743FB" w:rsidRPr="00D743FB" w:rsidRDefault="00D743FB" w:rsidP="00D743FB">
      <w:pPr>
        <w:jc w:val="center"/>
        <w:rPr>
          <w:rFonts w:ascii="Palatino" w:eastAsia="ヒラギノ角ゴ Pro W3" w:hAnsi="Palatino"/>
          <w:color w:val="000000"/>
          <w:sz w:val="22"/>
        </w:rPr>
      </w:pPr>
      <w:r>
        <w:rPr>
          <w:noProof/>
        </w:rPr>
        <w:drawing>
          <wp:inline distT="0" distB="0" distL="0" distR="0" wp14:anchorId="0E9C8DD3" wp14:editId="44D6CAA6">
            <wp:extent cx="3971925" cy="2978944"/>
            <wp:effectExtent l="0" t="0" r="0" b="0"/>
            <wp:docPr id="589676811" name="Picture 589676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9676811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1925" cy="297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BC2634" w14:textId="77777777" w:rsidR="00D743FB" w:rsidRPr="00D743FB" w:rsidRDefault="00D743FB" w:rsidP="00D743FB">
      <w:pPr>
        <w:jc w:val="center"/>
        <w:rPr>
          <w:rFonts w:ascii="Palatino" w:eastAsia="ヒラギノ角ゴ Pro W3" w:hAnsi="Palatino"/>
          <w:color w:val="000000"/>
          <w:sz w:val="22"/>
        </w:rPr>
      </w:pPr>
      <w:r w:rsidRPr="00D743FB">
        <w:rPr>
          <w:rFonts w:ascii="Palatino" w:eastAsia="ヒラギノ角ゴ Pro W3" w:hAnsi="Palatino"/>
          <w:color w:val="000000"/>
          <w:sz w:val="22"/>
        </w:rPr>
        <w:t>Figure 7. Concrete Molded Counterweight</w:t>
      </w:r>
    </w:p>
    <w:p w14:paraId="1B126D43" w14:textId="77777777" w:rsidR="00D743FB" w:rsidRPr="00D743FB" w:rsidRDefault="00D743FB" w:rsidP="00D743FB">
      <w:pPr>
        <w:jc w:val="center"/>
        <w:rPr>
          <w:rFonts w:ascii="Palatino" w:eastAsia="ヒラギノ角ゴ Pro W3" w:hAnsi="Palatino"/>
          <w:color w:val="000000"/>
          <w:sz w:val="22"/>
        </w:rPr>
      </w:pPr>
    </w:p>
    <w:p w14:paraId="2CF66B0C" w14:textId="77777777" w:rsidR="00D743FB" w:rsidRPr="00D743FB" w:rsidRDefault="00D743FB" w:rsidP="00D743FB">
      <w:pPr>
        <w:jc w:val="center"/>
        <w:rPr>
          <w:rFonts w:ascii="Palatino" w:eastAsia="ヒラギノ角ゴ Pro W3" w:hAnsi="Palatino"/>
          <w:color w:val="000000"/>
          <w:sz w:val="22"/>
        </w:rPr>
      </w:pPr>
      <w:r>
        <w:rPr>
          <w:noProof/>
        </w:rPr>
        <w:lastRenderedPageBreak/>
        <w:drawing>
          <wp:inline distT="0" distB="0" distL="0" distR="0" wp14:anchorId="51777ED6" wp14:editId="43BBD77C">
            <wp:extent cx="2438400" cy="3344092"/>
            <wp:effectExtent l="0" t="0" r="0" b="0"/>
            <wp:docPr id="1979534580" name="Picture 1979534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9534580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3344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57EAF" w14:textId="77777777" w:rsidR="00D743FB" w:rsidRPr="00D743FB" w:rsidRDefault="00D743FB" w:rsidP="00D743FB">
      <w:pPr>
        <w:jc w:val="center"/>
        <w:rPr>
          <w:rFonts w:ascii="Palatino" w:eastAsia="ヒラギノ角ゴ Pro W3" w:hAnsi="Palatino"/>
          <w:color w:val="000000"/>
          <w:sz w:val="22"/>
        </w:rPr>
      </w:pPr>
      <w:r w:rsidRPr="00D743FB">
        <w:rPr>
          <w:rFonts w:ascii="Palatino" w:eastAsia="ヒラギノ角ゴ Pro W3" w:hAnsi="Palatino"/>
          <w:color w:val="000000"/>
          <w:sz w:val="22"/>
        </w:rPr>
        <w:t>Figure 8. Arduino Force Sensor Set-Up</w:t>
      </w:r>
    </w:p>
    <w:p w14:paraId="2A89B274" w14:textId="77777777" w:rsidR="00D743FB" w:rsidRPr="00D743FB" w:rsidRDefault="00D743FB" w:rsidP="00D743FB">
      <w:pPr>
        <w:jc w:val="center"/>
        <w:rPr>
          <w:rFonts w:ascii="Palatino" w:eastAsia="ヒラギノ角ゴ Pro W3" w:hAnsi="Palatino"/>
          <w:color w:val="000000"/>
          <w:sz w:val="22"/>
        </w:rPr>
      </w:pPr>
    </w:p>
    <w:p w14:paraId="7F8FCC6D" w14:textId="77777777" w:rsidR="00D743FB" w:rsidRPr="00D743FB" w:rsidRDefault="00D743FB" w:rsidP="00D743FB">
      <w:pPr>
        <w:jc w:val="center"/>
        <w:rPr>
          <w:rFonts w:ascii="Palatino" w:eastAsia="ヒラギノ角ゴ Pro W3" w:hAnsi="Palatino"/>
          <w:color w:val="000000"/>
          <w:sz w:val="22"/>
        </w:rPr>
      </w:pPr>
      <w:r>
        <w:rPr>
          <w:noProof/>
        </w:rPr>
        <w:drawing>
          <wp:inline distT="0" distB="0" distL="0" distR="0" wp14:anchorId="57848369" wp14:editId="6C958C81">
            <wp:extent cx="2488024" cy="1451347"/>
            <wp:effectExtent l="0" t="0" r="0" b="0"/>
            <wp:docPr id="616879265" name="Picture 616879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6879265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8024" cy="1451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26BF5" w14:textId="77777777" w:rsidR="00D743FB" w:rsidRPr="00D743FB" w:rsidRDefault="00D743FB" w:rsidP="00D743FB">
      <w:pPr>
        <w:jc w:val="center"/>
        <w:rPr>
          <w:rFonts w:ascii="Palatino" w:eastAsia="ヒラギノ角ゴ Pro W3" w:hAnsi="Palatino"/>
          <w:color w:val="000000"/>
          <w:sz w:val="22"/>
        </w:rPr>
      </w:pPr>
      <w:r w:rsidRPr="00D743FB">
        <w:rPr>
          <w:rFonts w:ascii="Palatino" w:eastAsia="ヒラギノ角ゴ Pro W3" w:hAnsi="Palatino"/>
          <w:color w:val="000000"/>
          <w:sz w:val="22"/>
        </w:rPr>
        <w:t>Figure 9. Force Sensor with Soldered Connections</w:t>
      </w:r>
    </w:p>
    <w:p w14:paraId="5414614E" w14:textId="77777777" w:rsidR="00D743FB" w:rsidRPr="00D743FB" w:rsidRDefault="00D743FB" w:rsidP="00D743FB">
      <w:pPr>
        <w:jc w:val="center"/>
        <w:rPr>
          <w:rFonts w:ascii="Palatino" w:eastAsia="ヒラギノ角ゴ Pro W3" w:hAnsi="Palatino"/>
          <w:color w:val="000000"/>
          <w:sz w:val="22"/>
        </w:rPr>
      </w:pPr>
    </w:p>
    <w:p w14:paraId="2CE5DC3B" w14:textId="77777777" w:rsidR="00D743FB" w:rsidRPr="00D743FB" w:rsidRDefault="00D743FB" w:rsidP="00D743FB">
      <w:pPr>
        <w:jc w:val="center"/>
        <w:rPr>
          <w:rFonts w:ascii="Palatino" w:eastAsia="ヒラギノ角ゴ Pro W3" w:hAnsi="Palatino"/>
          <w:color w:val="000000"/>
          <w:sz w:val="22"/>
        </w:rPr>
      </w:pPr>
      <w:r w:rsidRPr="00D743FB">
        <w:rPr>
          <w:rFonts w:ascii="Palatino" w:eastAsia="ヒラギノ角ゴ Pro W3" w:hAnsi="Palatino"/>
          <w:noProof/>
          <w:color w:val="000000"/>
          <w:sz w:val="22"/>
        </w:rPr>
        <w:drawing>
          <wp:inline distT="0" distB="0" distL="0" distR="0" wp14:anchorId="7CA54382" wp14:editId="6B1BC324">
            <wp:extent cx="2524156" cy="1834222"/>
            <wp:effectExtent l="0" t="0" r="0" b="0"/>
            <wp:docPr id="750835390" name="Picture 750835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791" b="43362"/>
                    <a:stretch>
                      <a:fillRect/>
                    </a:stretch>
                  </pic:blipFill>
                  <pic:spPr>
                    <a:xfrm>
                      <a:off x="0" y="0"/>
                      <a:ext cx="2524156" cy="1834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3E96AF" w14:textId="77777777" w:rsidR="00D743FB" w:rsidRPr="00D743FB" w:rsidRDefault="00D743FB" w:rsidP="00D743FB">
      <w:pPr>
        <w:jc w:val="center"/>
        <w:rPr>
          <w:rFonts w:ascii="Palatino" w:eastAsia="ヒラギノ角ゴ Pro W3" w:hAnsi="Palatino"/>
          <w:color w:val="000000"/>
          <w:sz w:val="22"/>
        </w:rPr>
      </w:pPr>
      <w:r w:rsidRPr="00D743FB">
        <w:rPr>
          <w:rFonts w:ascii="Palatino" w:eastAsia="ヒラギノ角ゴ Pro W3" w:hAnsi="Palatino"/>
          <w:color w:val="000000"/>
          <w:sz w:val="22"/>
        </w:rPr>
        <w:t>Figure 10. Wooden Spool on Force Sensor</w:t>
      </w:r>
    </w:p>
    <w:p w14:paraId="4127637C" w14:textId="77777777" w:rsidR="00D743FB" w:rsidRPr="00D743FB" w:rsidRDefault="00D743FB" w:rsidP="00D743FB">
      <w:pPr>
        <w:jc w:val="center"/>
        <w:rPr>
          <w:rFonts w:ascii="Palatino" w:eastAsia="ヒラギノ角ゴ Pro W3" w:hAnsi="Palatino"/>
          <w:color w:val="000000"/>
          <w:sz w:val="22"/>
        </w:rPr>
      </w:pPr>
    </w:p>
    <w:p w14:paraId="1F205075" w14:textId="77777777" w:rsidR="00D743FB" w:rsidRPr="00D743FB" w:rsidRDefault="00D743FB" w:rsidP="00D743FB">
      <w:pPr>
        <w:jc w:val="center"/>
        <w:rPr>
          <w:rFonts w:ascii="Palatino" w:eastAsia="ヒラギノ角ゴ Pro W3" w:hAnsi="Palatino"/>
          <w:color w:val="000000"/>
          <w:sz w:val="22"/>
        </w:rPr>
      </w:pPr>
      <w:r>
        <w:rPr>
          <w:noProof/>
        </w:rPr>
        <w:lastRenderedPageBreak/>
        <w:drawing>
          <wp:inline distT="0" distB="0" distL="0" distR="0" wp14:anchorId="231A3218" wp14:editId="13B92232">
            <wp:extent cx="4572000" cy="4314825"/>
            <wp:effectExtent l="0" t="0" r="0" b="0"/>
            <wp:docPr id="154043533" name="Picture 154043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043533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31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BB6C20" w14:textId="77777777" w:rsidR="00D743FB" w:rsidRPr="00D743FB" w:rsidRDefault="00D743FB" w:rsidP="00D743FB">
      <w:pPr>
        <w:jc w:val="center"/>
        <w:rPr>
          <w:rFonts w:ascii="Palatino" w:eastAsia="ヒラギノ角ゴ Pro W3" w:hAnsi="Palatino"/>
          <w:color w:val="000000"/>
          <w:sz w:val="22"/>
        </w:rPr>
      </w:pPr>
      <w:r w:rsidRPr="00D743FB">
        <w:rPr>
          <w:rFonts w:ascii="Palatino" w:eastAsia="ヒラギノ角ゴ Pro W3" w:hAnsi="Palatino"/>
          <w:color w:val="000000"/>
          <w:sz w:val="22"/>
        </w:rPr>
        <w:t>Figure 11. Force Sensor Placement</w:t>
      </w:r>
    </w:p>
    <w:p w14:paraId="722FD65F" w14:textId="77777777" w:rsidR="00D743FB" w:rsidRPr="00D743FB" w:rsidRDefault="00D743FB" w:rsidP="00D743FB">
      <w:pPr>
        <w:rPr>
          <w:rFonts w:ascii="Palatino" w:eastAsia="ヒラギノ角ゴ Pro W3" w:hAnsi="Palatino"/>
          <w:color w:val="000000"/>
          <w:sz w:val="22"/>
        </w:rPr>
      </w:pPr>
    </w:p>
    <w:p w14:paraId="303FF70B" w14:textId="77777777" w:rsidR="00D743FB" w:rsidRPr="00D743FB" w:rsidRDefault="00D743FB" w:rsidP="00D743FB">
      <w:pPr>
        <w:jc w:val="center"/>
        <w:rPr>
          <w:rFonts w:ascii="Palatino" w:eastAsia="ヒラギノ角ゴ Pro W3" w:hAnsi="Palatino"/>
          <w:color w:val="000000"/>
          <w:sz w:val="22"/>
        </w:rPr>
      </w:pPr>
      <w:r>
        <w:rPr>
          <w:noProof/>
        </w:rPr>
        <w:drawing>
          <wp:inline distT="0" distB="0" distL="0" distR="0" wp14:anchorId="1041A826" wp14:editId="7C7DD5D8">
            <wp:extent cx="2536916" cy="3014157"/>
            <wp:effectExtent l="0" t="0" r="0" b="0"/>
            <wp:docPr id="1002123841" name="Picture 1002123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2123841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6916" cy="3014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536A4" w14:textId="77777777" w:rsidR="00D743FB" w:rsidRPr="00D743FB" w:rsidRDefault="00D743FB" w:rsidP="00D743FB">
      <w:pPr>
        <w:jc w:val="center"/>
        <w:rPr>
          <w:rFonts w:ascii="Palatino" w:eastAsia="ヒラギノ角ゴ Pro W3" w:hAnsi="Palatino"/>
          <w:color w:val="000000"/>
          <w:sz w:val="22"/>
        </w:rPr>
      </w:pPr>
      <w:r w:rsidRPr="00D743FB">
        <w:rPr>
          <w:rFonts w:ascii="Palatino" w:eastAsia="ヒラギノ角ゴ Pro W3" w:hAnsi="Palatino"/>
          <w:color w:val="000000"/>
          <w:sz w:val="22"/>
        </w:rPr>
        <w:t>Figure 12. Securing Subsystem Rails</w:t>
      </w:r>
    </w:p>
    <w:p w14:paraId="7A3DFCA7" w14:textId="77777777" w:rsidR="00D743FB" w:rsidRPr="00D743FB" w:rsidRDefault="00D743FB" w:rsidP="00D743FB">
      <w:pPr>
        <w:jc w:val="center"/>
        <w:rPr>
          <w:rFonts w:ascii="Palatino" w:eastAsia="ヒラギノ角ゴ Pro W3" w:hAnsi="Palatino"/>
          <w:color w:val="000000"/>
          <w:sz w:val="22"/>
        </w:rPr>
      </w:pPr>
    </w:p>
    <w:p w14:paraId="37129305" w14:textId="77777777" w:rsidR="00D743FB" w:rsidRPr="00D743FB" w:rsidRDefault="00D743FB" w:rsidP="00D743FB">
      <w:pPr>
        <w:jc w:val="center"/>
        <w:rPr>
          <w:rFonts w:ascii="Palatino" w:eastAsia="ヒラギノ角ゴ Pro W3" w:hAnsi="Palatino"/>
          <w:color w:val="000000"/>
          <w:sz w:val="22"/>
        </w:rPr>
      </w:pPr>
    </w:p>
    <w:p w14:paraId="5E9F0680" w14:textId="77777777" w:rsidR="00D743FB" w:rsidRPr="00D743FB" w:rsidRDefault="00D743FB" w:rsidP="00D743FB">
      <w:pPr>
        <w:jc w:val="center"/>
        <w:rPr>
          <w:rFonts w:ascii="Palatino" w:eastAsia="ヒラギノ角ゴ Pro W3" w:hAnsi="Palatino"/>
          <w:color w:val="000000"/>
          <w:sz w:val="22"/>
        </w:rPr>
      </w:pPr>
      <w:r>
        <w:rPr>
          <w:noProof/>
        </w:rPr>
        <w:lastRenderedPageBreak/>
        <w:drawing>
          <wp:inline distT="0" distB="0" distL="0" distR="0" wp14:anchorId="41DA6380" wp14:editId="5BA315BD">
            <wp:extent cx="4572000" cy="2143125"/>
            <wp:effectExtent l="0" t="0" r="0" b="0"/>
            <wp:docPr id="660998003" name="Picture 660998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0998003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9349E" w14:textId="77777777" w:rsidR="00D743FB" w:rsidRPr="00D743FB" w:rsidRDefault="00D743FB" w:rsidP="00D743FB">
      <w:pPr>
        <w:jc w:val="center"/>
        <w:rPr>
          <w:rFonts w:ascii="Palatino" w:eastAsia="ヒラギノ角ゴ Pro W3" w:hAnsi="Palatino"/>
          <w:color w:val="000000"/>
          <w:sz w:val="22"/>
        </w:rPr>
      </w:pPr>
      <w:r w:rsidRPr="00D743FB">
        <w:rPr>
          <w:rFonts w:ascii="Palatino" w:eastAsia="ヒラギノ角ゴ Pro W3" w:hAnsi="Palatino"/>
          <w:color w:val="000000"/>
          <w:sz w:val="22"/>
        </w:rPr>
        <w:t>Figure 13. Pneumatic System Plan</w:t>
      </w:r>
    </w:p>
    <w:p w14:paraId="62F45C40" w14:textId="77777777" w:rsidR="00D743FB" w:rsidRPr="00D743FB" w:rsidRDefault="00D743FB" w:rsidP="00D743FB">
      <w:pPr>
        <w:jc w:val="center"/>
        <w:rPr>
          <w:rFonts w:ascii="Palatino" w:eastAsia="ヒラギノ角ゴ Pro W3" w:hAnsi="Palatino"/>
          <w:color w:val="000000"/>
          <w:sz w:val="22"/>
        </w:rPr>
      </w:pPr>
    </w:p>
    <w:p w14:paraId="5383EEB2" w14:textId="77777777" w:rsidR="00D743FB" w:rsidRPr="00D743FB" w:rsidRDefault="00D743FB" w:rsidP="00D743FB">
      <w:pPr>
        <w:jc w:val="center"/>
        <w:rPr>
          <w:rFonts w:ascii="Palatino" w:eastAsia="ヒラギノ角ゴ Pro W3" w:hAnsi="Palatino"/>
          <w:color w:val="000000"/>
          <w:sz w:val="22"/>
        </w:rPr>
      </w:pPr>
      <w:r>
        <w:rPr>
          <w:noProof/>
        </w:rPr>
        <w:drawing>
          <wp:inline distT="0" distB="0" distL="0" distR="0" wp14:anchorId="0125992E" wp14:editId="1EEA0D21">
            <wp:extent cx="3305175" cy="2651026"/>
            <wp:effectExtent l="0" t="0" r="0" b="0"/>
            <wp:docPr id="523767969" name="Picture 523767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3767969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5175" cy="2651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3533D" w14:textId="2D19FC15" w:rsidR="00D743FB" w:rsidRPr="00D743FB" w:rsidRDefault="00D743FB" w:rsidP="5A666E6E">
      <w:pPr>
        <w:jc w:val="center"/>
        <w:rPr>
          <w:rFonts w:ascii="Palatino" w:eastAsia="ヒラギノ角ゴ Pro W3" w:hAnsi="Palatino"/>
          <w:color w:val="000000"/>
          <w:sz w:val="22"/>
          <w:szCs w:val="22"/>
        </w:rPr>
      </w:pPr>
      <w:r w:rsidRPr="5A666E6E">
        <w:rPr>
          <w:rFonts w:ascii="Palatino" w:eastAsia="ヒラギノ角ゴ Pro W3" w:hAnsi="Palatino"/>
          <w:color w:val="000000" w:themeColor="text1"/>
          <w:sz w:val="22"/>
          <w:szCs w:val="22"/>
        </w:rPr>
        <w:t>Figure 14. Electrical System Plan</w:t>
      </w:r>
    </w:p>
    <w:p w14:paraId="65064676" w14:textId="6D8E49E5" w:rsidR="5A666E6E" w:rsidRDefault="5A666E6E" w:rsidP="5A666E6E">
      <w:pPr>
        <w:jc w:val="center"/>
      </w:pPr>
    </w:p>
    <w:p w14:paraId="2A515340" w14:textId="524946C7" w:rsidR="5A666E6E" w:rsidRDefault="5A666E6E" w:rsidP="5A666E6E">
      <w:pPr>
        <w:jc w:val="center"/>
      </w:pPr>
    </w:p>
    <w:p w14:paraId="2C7EFF09" w14:textId="709D582E" w:rsidR="1CE896B7" w:rsidRDefault="1CE896B7" w:rsidP="5A666E6E">
      <w:pPr>
        <w:jc w:val="center"/>
      </w:pPr>
      <w:r>
        <w:rPr>
          <w:noProof/>
        </w:rPr>
        <w:drawing>
          <wp:inline distT="0" distB="0" distL="0" distR="0" wp14:anchorId="45A8BF35" wp14:editId="78CF170B">
            <wp:extent cx="1571652" cy="1250588"/>
            <wp:effectExtent l="0" t="0" r="0" b="0"/>
            <wp:docPr id="1112115298" name="Picture 1112115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19" t="32662" r="65327" b="38031"/>
                    <a:stretch>
                      <a:fillRect/>
                    </a:stretch>
                  </pic:blipFill>
                  <pic:spPr>
                    <a:xfrm>
                      <a:off x="0" y="0"/>
                      <a:ext cx="1571652" cy="1250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A39756" wp14:editId="4F492ADB">
            <wp:extent cx="1974447" cy="1264588"/>
            <wp:effectExtent l="0" t="0" r="0" b="0"/>
            <wp:docPr id="1640187212" name="Picture 1640187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0" t="33333" r="69940" b="42505"/>
                    <a:stretch>
                      <a:fillRect/>
                    </a:stretch>
                  </pic:blipFill>
                  <pic:spPr>
                    <a:xfrm>
                      <a:off x="0" y="0"/>
                      <a:ext cx="1974447" cy="1264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AC6DA" w14:textId="4CB622B1" w:rsidR="00D743FB" w:rsidRDefault="00D743FB" w:rsidP="5A666E6E">
      <w:pPr>
        <w:spacing w:line="259" w:lineRule="auto"/>
        <w:jc w:val="center"/>
        <w:rPr>
          <w:rFonts w:ascii="Palatino" w:eastAsia="ヒラギノ角ゴ Pro W3" w:hAnsi="Palatino"/>
          <w:color w:val="000000" w:themeColor="text1"/>
          <w:sz w:val="22"/>
          <w:szCs w:val="22"/>
        </w:rPr>
      </w:pPr>
      <w:r w:rsidRPr="5A666E6E">
        <w:rPr>
          <w:rFonts w:ascii="Palatino" w:eastAsia="ヒラギノ角ゴ Pro W3" w:hAnsi="Palatino"/>
          <w:color w:val="000000" w:themeColor="text1"/>
          <w:sz w:val="22"/>
          <w:szCs w:val="22"/>
        </w:rPr>
        <w:t xml:space="preserve">Figure 15. </w:t>
      </w:r>
      <w:r w:rsidR="22539BE2" w:rsidRPr="5A666E6E">
        <w:rPr>
          <w:rFonts w:ascii="Palatino" w:eastAsia="ヒラギノ角ゴ Pro W3" w:hAnsi="Palatino"/>
          <w:color w:val="000000" w:themeColor="text1"/>
          <w:sz w:val="22"/>
          <w:szCs w:val="22"/>
        </w:rPr>
        <w:t>SolidWorks drawing for motor adapter</w:t>
      </w:r>
    </w:p>
    <w:p w14:paraId="2CF18C4F" w14:textId="23D07B2C" w:rsidR="4C9A4C53" w:rsidRDefault="4C9A4C53" w:rsidP="5A666E6E">
      <w:pPr>
        <w:spacing w:line="259" w:lineRule="auto"/>
        <w:jc w:val="center"/>
      </w:pPr>
      <w:r>
        <w:rPr>
          <w:noProof/>
        </w:rPr>
        <w:lastRenderedPageBreak/>
        <w:drawing>
          <wp:inline distT="0" distB="0" distL="0" distR="0" wp14:anchorId="31B15D34" wp14:editId="7E8E77C4">
            <wp:extent cx="1933575" cy="2562225"/>
            <wp:effectExtent l="0" t="0" r="0" b="0"/>
            <wp:docPr id="472684242" name="Picture 472684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3575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9EDC1" w14:textId="4D6E85D8" w:rsidR="22539BE2" w:rsidRDefault="22539BE2" w:rsidP="5A666E6E">
      <w:pPr>
        <w:spacing w:line="259" w:lineRule="auto"/>
        <w:jc w:val="center"/>
        <w:rPr>
          <w:rFonts w:ascii="Palatino" w:eastAsia="ヒラギノ角ゴ Pro W3" w:hAnsi="Palatino"/>
          <w:color w:val="000000" w:themeColor="text1"/>
          <w:sz w:val="22"/>
          <w:szCs w:val="22"/>
        </w:rPr>
      </w:pPr>
      <w:r w:rsidRPr="5A666E6E">
        <w:rPr>
          <w:rFonts w:ascii="Palatino" w:eastAsia="ヒラギノ角ゴ Pro W3" w:hAnsi="Palatino"/>
          <w:color w:val="000000" w:themeColor="text1"/>
          <w:sz w:val="22"/>
          <w:szCs w:val="22"/>
        </w:rPr>
        <w:t>Figure 16: Motor adapter being machined</w:t>
      </w:r>
    </w:p>
    <w:p w14:paraId="7F583497" w14:textId="5222A808" w:rsidR="5B5E4DA6" w:rsidRDefault="5B5E4DA6" w:rsidP="5A666E6E">
      <w:pPr>
        <w:spacing w:line="259" w:lineRule="auto"/>
        <w:jc w:val="center"/>
      </w:pPr>
      <w:r>
        <w:rPr>
          <w:noProof/>
        </w:rPr>
        <w:drawing>
          <wp:inline distT="0" distB="0" distL="0" distR="0" wp14:anchorId="1E3CA687" wp14:editId="7728D8A1">
            <wp:extent cx="1924050" cy="1990725"/>
            <wp:effectExtent l="0" t="0" r="0" b="0"/>
            <wp:docPr id="162576961" name="Picture 162576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CB4239" w14:textId="06DC60BA" w:rsidR="22539BE2" w:rsidRDefault="22539BE2" w:rsidP="5A666E6E">
      <w:pPr>
        <w:spacing w:line="259" w:lineRule="auto"/>
        <w:jc w:val="center"/>
        <w:rPr>
          <w:rFonts w:ascii="Palatino" w:eastAsia="ヒラギノ角ゴ Pro W3" w:hAnsi="Palatino"/>
          <w:color w:val="000000" w:themeColor="text1"/>
          <w:sz w:val="22"/>
          <w:szCs w:val="22"/>
        </w:rPr>
      </w:pPr>
      <w:r w:rsidRPr="5A666E6E">
        <w:rPr>
          <w:rFonts w:ascii="Palatino" w:eastAsia="ヒラギノ角ゴ Pro W3" w:hAnsi="Palatino"/>
          <w:color w:val="000000" w:themeColor="text1"/>
          <w:sz w:val="22"/>
          <w:szCs w:val="22"/>
        </w:rPr>
        <w:t>Figure 17: Motor adapter with screw holes drilled in</w:t>
      </w:r>
    </w:p>
    <w:p w14:paraId="232EE213" w14:textId="77777777" w:rsidR="00D743FB" w:rsidRDefault="00D743FB" w:rsidP="00974F76">
      <w:pPr>
        <w:rPr>
          <w:sz w:val="22"/>
          <w:szCs w:val="22"/>
        </w:rPr>
      </w:pPr>
    </w:p>
    <w:p w14:paraId="5B1AA25E" w14:textId="77777777" w:rsidR="00D96184" w:rsidRPr="00974F76" w:rsidRDefault="00D96184" w:rsidP="00D268A5">
      <w:pPr>
        <w:tabs>
          <w:tab w:val="left" w:pos="1440"/>
        </w:tabs>
        <w:rPr>
          <w:rStyle w:val="Bold10ptChar"/>
          <w:sz w:val="22"/>
          <w:szCs w:val="22"/>
        </w:rPr>
      </w:pPr>
    </w:p>
    <w:p w14:paraId="27D3C485" w14:textId="4829FD3B" w:rsidR="006B0D56" w:rsidRPr="00974F76" w:rsidRDefault="00C07409">
      <w:pPr>
        <w:tabs>
          <w:tab w:val="left" w:pos="1800"/>
        </w:tabs>
        <w:rPr>
          <w:sz w:val="22"/>
          <w:szCs w:val="22"/>
        </w:rPr>
      </w:pPr>
      <w:r w:rsidRPr="00974F76">
        <w:rPr>
          <w:sz w:val="22"/>
          <w:szCs w:val="22"/>
        </w:rPr>
        <w:t xml:space="preserve">The following are the </w:t>
      </w:r>
      <w:r w:rsidR="00C505E9">
        <w:rPr>
          <w:sz w:val="22"/>
          <w:szCs w:val="22"/>
        </w:rPr>
        <w:t xml:space="preserve">Action </w:t>
      </w:r>
      <w:r w:rsidRPr="00974F76">
        <w:rPr>
          <w:sz w:val="22"/>
          <w:szCs w:val="22"/>
        </w:rPr>
        <w:t xml:space="preserve">Items </w:t>
      </w:r>
      <w:r w:rsidR="00C505E9">
        <w:rPr>
          <w:sz w:val="22"/>
          <w:szCs w:val="22"/>
        </w:rPr>
        <w:t>each person completed between Hardware Review 1 and Hardware Review 2</w:t>
      </w:r>
      <w:r w:rsidRPr="00974F76">
        <w:rPr>
          <w:sz w:val="22"/>
          <w:szCs w:val="22"/>
        </w:rPr>
        <w:t>:</w:t>
      </w:r>
    </w:p>
    <w:p w14:paraId="0226EA07" w14:textId="77777777" w:rsidR="00C07409" w:rsidRDefault="00C07409">
      <w:pPr>
        <w:tabs>
          <w:tab w:val="left" w:pos="1800"/>
        </w:tabs>
      </w:pPr>
    </w:p>
    <w:p w14:paraId="29ECBB80" w14:textId="3114000C" w:rsidR="00BD7A1C" w:rsidRPr="00D63530" w:rsidRDefault="00D63530" w:rsidP="00BD7A1C">
      <w:pPr>
        <w:pStyle w:val="Caption"/>
        <w:keepNext/>
        <w:rPr>
          <w:sz w:val="28"/>
          <w:szCs w:val="28"/>
        </w:rPr>
      </w:pPr>
      <w:r w:rsidRPr="00D63530">
        <w:rPr>
          <w:sz w:val="28"/>
          <w:szCs w:val="28"/>
        </w:rPr>
        <w:t xml:space="preserve">Team Member: </w:t>
      </w:r>
      <w:r w:rsidR="00F64FC5">
        <w:rPr>
          <w:sz w:val="28"/>
          <w:szCs w:val="28"/>
        </w:rPr>
        <w:t>Jacob Belin</w:t>
      </w:r>
      <w:r w:rsidR="003E7202">
        <w:rPr>
          <w:sz w:val="28"/>
          <w:szCs w:val="28"/>
        </w:rPr>
        <w:t xml:space="preserve"> </w:t>
      </w:r>
    </w:p>
    <w:tbl>
      <w:tblPr>
        <w:tblW w:w="10170" w:type="dxa"/>
        <w:tblInd w:w="-203" w:type="dxa"/>
        <w:tblBorders>
          <w:top w:val="double" w:sz="6" w:space="0" w:color="5F5F5F"/>
          <w:left w:val="double" w:sz="6" w:space="0" w:color="5F5F5F"/>
          <w:bottom w:val="double" w:sz="6" w:space="0" w:color="5F5F5F"/>
          <w:right w:val="double" w:sz="6" w:space="0" w:color="5F5F5F"/>
          <w:insideH w:val="single" w:sz="6" w:space="0" w:color="5F5F5F"/>
          <w:insideV w:val="single" w:sz="6" w:space="0" w:color="5F5F5F"/>
        </w:tblBorders>
        <w:tblCellMar>
          <w:top w:w="115" w:type="dxa"/>
          <w:left w:w="115" w:type="dxa"/>
          <w:bottom w:w="29" w:type="dxa"/>
          <w:right w:w="115" w:type="dxa"/>
        </w:tblCellMar>
        <w:tblLook w:val="0000" w:firstRow="0" w:lastRow="0" w:firstColumn="0" w:lastColumn="0" w:noHBand="0" w:noVBand="0"/>
      </w:tblPr>
      <w:tblGrid>
        <w:gridCol w:w="2979"/>
        <w:gridCol w:w="1530"/>
        <w:gridCol w:w="5661"/>
      </w:tblGrid>
      <w:tr w:rsidR="00C505E9" w:rsidRPr="00D63530" w14:paraId="7879FAC8" w14:textId="77777777" w:rsidTr="62CC964D">
        <w:trPr>
          <w:trHeight w:val="335"/>
        </w:trPr>
        <w:tc>
          <w:tcPr>
            <w:tcW w:w="2979" w:type="dxa"/>
            <w:vAlign w:val="center"/>
          </w:tcPr>
          <w:p w14:paraId="79E1F6BD" w14:textId="77777777" w:rsidR="00C505E9" w:rsidRDefault="00C505E9" w:rsidP="00D63530">
            <w:pPr>
              <w:pStyle w:val="Heading2"/>
              <w:jc w:val="center"/>
            </w:pPr>
            <w:r>
              <w:t>Action Item</w:t>
            </w:r>
          </w:p>
        </w:tc>
        <w:tc>
          <w:tcPr>
            <w:tcW w:w="1530" w:type="dxa"/>
            <w:vAlign w:val="center"/>
          </w:tcPr>
          <w:p w14:paraId="2A03246E" w14:textId="77777777" w:rsidR="00C505E9" w:rsidRDefault="00C505E9" w:rsidP="00D63530">
            <w:pPr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Date Completed</w:t>
            </w:r>
          </w:p>
        </w:tc>
        <w:tc>
          <w:tcPr>
            <w:tcW w:w="5661" w:type="dxa"/>
            <w:vAlign w:val="center"/>
          </w:tcPr>
          <w:p w14:paraId="5599630E" w14:textId="77777777" w:rsidR="00C505E9" w:rsidRPr="00D63530" w:rsidRDefault="00C505E9" w:rsidP="00D63530">
            <w:pPr>
              <w:pStyle w:val="Location"/>
              <w:jc w:val="center"/>
              <w:rPr>
                <w:b/>
                <w:sz w:val="22"/>
              </w:rPr>
            </w:pPr>
            <w:r w:rsidRPr="00D63530">
              <w:rPr>
                <w:b/>
                <w:sz w:val="22"/>
              </w:rPr>
              <w:t>Result/Proof of Completion</w:t>
            </w:r>
          </w:p>
        </w:tc>
      </w:tr>
      <w:tr w:rsidR="00C505E9" w14:paraId="2D8D1975" w14:textId="77777777" w:rsidTr="62CC964D">
        <w:trPr>
          <w:trHeight w:val="864"/>
        </w:trPr>
        <w:tc>
          <w:tcPr>
            <w:tcW w:w="2979" w:type="dxa"/>
          </w:tcPr>
          <w:p w14:paraId="7A96BDAB" w14:textId="23E066BD" w:rsidR="00C505E9" w:rsidRPr="005D1351" w:rsidRDefault="00BF5822" w:rsidP="00C07409">
            <w:pPr>
              <w:rPr>
                <w:szCs w:val="20"/>
              </w:rPr>
            </w:pPr>
            <w:r>
              <w:rPr>
                <w:szCs w:val="20"/>
              </w:rPr>
              <w:t>Update CAD Model = V4</w:t>
            </w:r>
          </w:p>
        </w:tc>
        <w:tc>
          <w:tcPr>
            <w:tcW w:w="1530" w:type="dxa"/>
          </w:tcPr>
          <w:p w14:paraId="3FBC52CC" w14:textId="18FA1F3C" w:rsidR="00C505E9" w:rsidRPr="005D1351" w:rsidRDefault="00580D60" w:rsidP="00C07409">
            <w:pPr>
              <w:rPr>
                <w:szCs w:val="20"/>
              </w:rPr>
            </w:pPr>
            <w:r>
              <w:rPr>
                <w:szCs w:val="20"/>
              </w:rPr>
              <w:t xml:space="preserve">Oct </w:t>
            </w:r>
            <w:r w:rsidR="002077ED">
              <w:rPr>
                <w:szCs w:val="20"/>
              </w:rPr>
              <w:t xml:space="preserve">14 </w:t>
            </w:r>
          </w:p>
        </w:tc>
        <w:tc>
          <w:tcPr>
            <w:tcW w:w="5661" w:type="dxa"/>
          </w:tcPr>
          <w:p w14:paraId="36C137F9" w14:textId="316D1FB0" w:rsidR="00777926" w:rsidRPr="005D1351" w:rsidRDefault="001B1EC6" w:rsidP="00C07409">
            <w:pPr>
              <w:pStyle w:val="Location"/>
              <w:jc w:val="left"/>
              <w:rPr>
                <w:szCs w:val="20"/>
              </w:rPr>
            </w:pPr>
            <w:r>
              <w:rPr>
                <w:szCs w:val="20"/>
              </w:rPr>
              <w:t>Increased size of platform</w:t>
            </w:r>
            <w:r w:rsidR="00777926">
              <w:rPr>
                <w:szCs w:val="20"/>
              </w:rPr>
              <w:t xml:space="preserve">, Increased </w:t>
            </w:r>
            <w:proofErr w:type="gramStart"/>
            <w:r w:rsidR="00DF6662">
              <w:rPr>
                <w:szCs w:val="20"/>
              </w:rPr>
              <w:t>length</w:t>
            </w:r>
            <w:proofErr w:type="gramEnd"/>
            <w:r w:rsidR="00DF6662">
              <w:rPr>
                <w:szCs w:val="20"/>
              </w:rPr>
              <w:t xml:space="preserve"> and width of the cutouts, Add</w:t>
            </w:r>
            <w:r w:rsidR="009665B7">
              <w:rPr>
                <w:szCs w:val="20"/>
              </w:rPr>
              <w:t xml:space="preserve">ed clamping mechanism </w:t>
            </w:r>
          </w:p>
        </w:tc>
      </w:tr>
      <w:tr w:rsidR="00C505E9" w14:paraId="26F60126" w14:textId="77777777" w:rsidTr="62CC964D">
        <w:trPr>
          <w:trHeight w:val="1262"/>
        </w:trPr>
        <w:tc>
          <w:tcPr>
            <w:tcW w:w="2979" w:type="dxa"/>
          </w:tcPr>
          <w:p w14:paraId="19167AB8" w14:textId="2B368BBF" w:rsidR="00C505E9" w:rsidRPr="005D1351" w:rsidRDefault="009665B7" w:rsidP="00974F76">
            <w:pPr>
              <w:pStyle w:val="Heading2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 xml:space="preserve">Created Platform </w:t>
            </w:r>
          </w:p>
        </w:tc>
        <w:tc>
          <w:tcPr>
            <w:tcW w:w="1530" w:type="dxa"/>
          </w:tcPr>
          <w:p w14:paraId="439CD60C" w14:textId="12A9F5E0" w:rsidR="00C505E9" w:rsidRPr="005D1351" w:rsidRDefault="009665B7" w:rsidP="00974F76">
            <w:pPr>
              <w:rPr>
                <w:szCs w:val="20"/>
              </w:rPr>
            </w:pPr>
            <w:r>
              <w:rPr>
                <w:szCs w:val="20"/>
              </w:rPr>
              <w:t>Oct 15</w:t>
            </w:r>
          </w:p>
        </w:tc>
        <w:tc>
          <w:tcPr>
            <w:tcW w:w="5661" w:type="dxa"/>
          </w:tcPr>
          <w:p w14:paraId="72CC6971" w14:textId="05CEBE58" w:rsidR="00C505E9" w:rsidRPr="005D1351" w:rsidRDefault="009665B7" w:rsidP="00974F76">
            <w:pPr>
              <w:pStyle w:val="Location"/>
              <w:jc w:val="left"/>
              <w:rPr>
                <w:szCs w:val="20"/>
              </w:rPr>
            </w:pPr>
            <w:r>
              <w:rPr>
                <w:szCs w:val="20"/>
              </w:rPr>
              <w:t xml:space="preserve">Stenciled in the cutouts we need for the counterweights. Took this to a shop and made cutouts and dimensioned the platform to our specs. </w:t>
            </w:r>
          </w:p>
        </w:tc>
      </w:tr>
      <w:tr w:rsidR="00C505E9" w14:paraId="4D5DCC0A" w14:textId="77777777" w:rsidTr="62CC964D">
        <w:trPr>
          <w:trHeight w:val="1262"/>
        </w:trPr>
        <w:tc>
          <w:tcPr>
            <w:tcW w:w="2979" w:type="dxa"/>
          </w:tcPr>
          <w:p w14:paraId="4696D443" w14:textId="1688A0FB" w:rsidR="00C505E9" w:rsidRPr="005D1351" w:rsidRDefault="009665B7" w:rsidP="00974F76">
            <w:pPr>
              <w:pStyle w:val="Heading2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lastRenderedPageBreak/>
              <w:t xml:space="preserve">Completed Rail Assemblies </w:t>
            </w:r>
          </w:p>
        </w:tc>
        <w:tc>
          <w:tcPr>
            <w:tcW w:w="1530" w:type="dxa"/>
          </w:tcPr>
          <w:p w14:paraId="4D5D852A" w14:textId="2545FE21" w:rsidR="00C505E9" w:rsidRPr="005D1351" w:rsidRDefault="009665B7" w:rsidP="00974F76">
            <w:pPr>
              <w:rPr>
                <w:szCs w:val="20"/>
              </w:rPr>
            </w:pPr>
            <w:r>
              <w:rPr>
                <w:szCs w:val="20"/>
              </w:rPr>
              <w:t>Oct 12</w:t>
            </w:r>
          </w:p>
        </w:tc>
        <w:tc>
          <w:tcPr>
            <w:tcW w:w="5661" w:type="dxa"/>
          </w:tcPr>
          <w:p w14:paraId="17CA77AC" w14:textId="0319714D" w:rsidR="00C505E9" w:rsidRPr="005D1351" w:rsidRDefault="009665B7" w:rsidP="00974F76">
            <w:pPr>
              <w:pStyle w:val="Location"/>
              <w:jc w:val="left"/>
              <w:rPr>
                <w:szCs w:val="20"/>
              </w:rPr>
            </w:pPr>
            <w:r>
              <w:rPr>
                <w:szCs w:val="20"/>
              </w:rPr>
              <w:t xml:space="preserve">Used our materials and Richards shaved d-shafts to make complete rail assemblies. These we attached to the cut platform. </w:t>
            </w:r>
          </w:p>
        </w:tc>
      </w:tr>
      <w:tr w:rsidR="009665B7" w14:paraId="562C53AF" w14:textId="77777777" w:rsidTr="62CC964D">
        <w:trPr>
          <w:trHeight w:val="1262"/>
        </w:trPr>
        <w:tc>
          <w:tcPr>
            <w:tcW w:w="2979" w:type="dxa"/>
          </w:tcPr>
          <w:p w14:paraId="65804862" w14:textId="489F85CA" w:rsidR="009665B7" w:rsidRDefault="009665B7" w:rsidP="00974F76">
            <w:pPr>
              <w:pStyle w:val="Heading2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Designed Lead Screws</w:t>
            </w:r>
          </w:p>
        </w:tc>
        <w:tc>
          <w:tcPr>
            <w:tcW w:w="1530" w:type="dxa"/>
          </w:tcPr>
          <w:p w14:paraId="0565C334" w14:textId="51EEF4A2" w:rsidR="009665B7" w:rsidRDefault="009665B7" w:rsidP="00974F76">
            <w:pPr>
              <w:rPr>
                <w:szCs w:val="20"/>
              </w:rPr>
            </w:pPr>
            <w:r>
              <w:rPr>
                <w:szCs w:val="20"/>
              </w:rPr>
              <w:t>Sept 24</w:t>
            </w:r>
          </w:p>
        </w:tc>
        <w:tc>
          <w:tcPr>
            <w:tcW w:w="5661" w:type="dxa"/>
          </w:tcPr>
          <w:p w14:paraId="2BFE4F13" w14:textId="2A4E3668" w:rsidR="009665B7" w:rsidRDefault="009665B7" w:rsidP="00974F76">
            <w:pPr>
              <w:pStyle w:val="Location"/>
              <w:jc w:val="left"/>
              <w:rPr>
                <w:szCs w:val="20"/>
              </w:rPr>
            </w:pPr>
            <w:r>
              <w:rPr>
                <w:szCs w:val="20"/>
              </w:rPr>
              <w:t xml:space="preserve">Met with Richard to design the rail assemblies, select components, and create a bill of materials for the screw.  </w:t>
            </w:r>
          </w:p>
        </w:tc>
      </w:tr>
    </w:tbl>
    <w:p w14:paraId="22696B35" w14:textId="77777777" w:rsidR="007502A2" w:rsidRDefault="007502A2"/>
    <w:p w14:paraId="4142A659" w14:textId="77777777" w:rsidR="00A97EED" w:rsidRDefault="00A97EED" w:rsidP="00C07409">
      <w:pPr>
        <w:pStyle w:val="Caption"/>
        <w:keepNext/>
        <w:rPr>
          <w:sz w:val="28"/>
          <w:szCs w:val="28"/>
        </w:rPr>
      </w:pPr>
    </w:p>
    <w:p w14:paraId="34F472DC" w14:textId="77777777" w:rsidR="00A97EED" w:rsidRDefault="00A97EED" w:rsidP="00C07409">
      <w:pPr>
        <w:pStyle w:val="Caption"/>
        <w:keepNext/>
        <w:rPr>
          <w:sz w:val="28"/>
          <w:szCs w:val="28"/>
        </w:rPr>
      </w:pPr>
    </w:p>
    <w:p w14:paraId="20E72330" w14:textId="77777777" w:rsidR="00A97EED" w:rsidRDefault="00A97EED" w:rsidP="00C07409">
      <w:pPr>
        <w:pStyle w:val="Caption"/>
        <w:keepNext/>
        <w:rPr>
          <w:sz w:val="28"/>
          <w:szCs w:val="28"/>
        </w:rPr>
      </w:pPr>
    </w:p>
    <w:p w14:paraId="5E3DA3EE" w14:textId="77777777" w:rsidR="00A97EED" w:rsidRDefault="00A97EED" w:rsidP="00C07409">
      <w:pPr>
        <w:pStyle w:val="Caption"/>
        <w:keepNext/>
        <w:rPr>
          <w:sz w:val="28"/>
          <w:szCs w:val="28"/>
        </w:rPr>
      </w:pPr>
    </w:p>
    <w:p w14:paraId="7DC6C3D7" w14:textId="4FB1ED1B" w:rsidR="00C07409" w:rsidRPr="00D63530" w:rsidRDefault="00C07409" w:rsidP="00C07409">
      <w:pPr>
        <w:pStyle w:val="Caption"/>
        <w:keepNext/>
        <w:rPr>
          <w:sz w:val="28"/>
          <w:szCs w:val="28"/>
        </w:rPr>
      </w:pPr>
      <w:r w:rsidRPr="00D63530">
        <w:rPr>
          <w:sz w:val="28"/>
          <w:szCs w:val="28"/>
        </w:rPr>
        <w:t xml:space="preserve">Team Member: </w:t>
      </w:r>
      <w:r w:rsidR="00EC060F">
        <w:rPr>
          <w:sz w:val="28"/>
          <w:szCs w:val="28"/>
        </w:rPr>
        <w:t>Richard Campos</w:t>
      </w:r>
    </w:p>
    <w:tbl>
      <w:tblPr>
        <w:tblW w:w="10170" w:type="dxa"/>
        <w:tblInd w:w="-203" w:type="dxa"/>
        <w:tblBorders>
          <w:top w:val="double" w:sz="6" w:space="0" w:color="5F5F5F"/>
          <w:left w:val="double" w:sz="6" w:space="0" w:color="5F5F5F"/>
          <w:bottom w:val="double" w:sz="6" w:space="0" w:color="5F5F5F"/>
          <w:right w:val="double" w:sz="6" w:space="0" w:color="5F5F5F"/>
          <w:insideH w:val="single" w:sz="6" w:space="0" w:color="5F5F5F"/>
          <w:insideV w:val="single" w:sz="6" w:space="0" w:color="5F5F5F"/>
        </w:tblBorders>
        <w:tblCellMar>
          <w:top w:w="115" w:type="dxa"/>
          <w:left w:w="115" w:type="dxa"/>
          <w:bottom w:w="29" w:type="dxa"/>
          <w:right w:w="115" w:type="dxa"/>
        </w:tblCellMar>
        <w:tblLook w:val="0000" w:firstRow="0" w:lastRow="0" w:firstColumn="0" w:lastColumn="0" w:noHBand="0" w:noVBand="0"/>
      </w:tblPr>
      <w:tblGrid>
        <w:gridCol w:w="3027"/>
        <w:gridCol w:w="1560"/>
        <w:gridCol w:w="5583"/>
      </w:tblGrid>
      <w:tr w:rsidR="00C505E9" w:rsidRPr="00D63530" w14:paraId="58C3B2A0" w14:textId="77777777" w:rsidTr="5A666E6E">
        <w:trPr>
          <w:trHeight w:val="335"/>
        </w:trPr>
        <w:tc>
          <w:tcPr>
            <w:tcW w:w="3027" w:type="dxa"/>
            <w:vAlign w:val="center"/>
          </w:tcPr>
          <w:p w14:paraId="4D53FBE7" w14:textId="77777777" w:rsidR="00C505E9" w:rsidRDefault="00C505E9" w:rsidP="00E47709">
            <w:pPr>
              <w:pStyle w:val="Heading2"/>
              <w:jc w:val="center"/>
            </w:pPr>
            <w:r>
              <w:t>Action Item</w:t>
            </w:r>
          </w:p>
        </w:tc>
        <w:tc>
          <w:tcPr>
            <w:tcW w:w="1560" w:type="dxa"/>
            <w:vAlign w:val="center"/>
          </w:tcPr>
          <w:p w14:paraId="01D5C339" w14:textId="77777777" w:rsidR="00C505E9" w:rsidRDefault="00C505E9" w:rsidP="00D072D6">
            <w:pPr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Date Completed</w:t>
            </w:r>
          </w:p>
        </w:tc>
        <w:tc>
          <w:tcPr>
            <w:tcW w:w="5583" w:type="dxa"/>
            <w:vAlign w:val="center"/>
          </w:tcPr>
          <w:p w14:paraId="00AF1BA1" w14:textId="77777777" w:rsidR="00C505E9" w:rsidRPr="00D63530" w:rsidRDefault="00C505E9" w:rsidP="00D072D6">
            <w:pPr>
              <w:pStyle w:val="Location"/>
              <w:jc w:val="center"/>
              <w:rPr>
                <w:b/>
                <w:sz w:val="22"/>
              </w:rPr>
            </w:pPr>
            <w:r w:rsidRPr="00D63530">
              <w:rPr>
                <w:b/>
                <w:sz w:val="22"/>
              </w:rPr>
              <w:t>Result/Proof of Completion</w:t>
            </w:r>
          </w:p>
        </w:tc>
      </w:tr>
      <w:tr w:rsidR="00C505E9" w14:paraId="5DC6B1BF" w14:textId="77777777" w:rsidTr="5A666E6E">
        <w:trPr>
          <w:trHeight w:val="864"/>
        </w:trPr>
        <w:tc>
          <w:tcPr>
            <w:tcW w:w="3027" w:type="dxa"/>
          </w:tcPr>
          <w:p w14:paraId="66A88B5E" w14:textId="4035720E" w:rsidR="00C505E9" w:rsidRPr="00974F76" w:rsidRDefault="2A57E075" w:rsidP="5A666E6E">
            <w:r>
              <w:t>Adjust code for accelerometers</w:t>
            </w:r>
          </w:p>
        </w:tc>
        <w:tc>
          <w:tcPr>
            <w:tcW w:w="1560" w:type="dxa"/>
          </w:tcPr>
          <w:p w14:paraId="36071C6E" w14:textId="53E9634E" w:rsidR="00C505E9" w:rsidRPr="00C07409" w:rsidRDefault="22A47591" w:rsidP="00C07409">
            <w:r>
              <w:t xml:space="preserve">September </w:t>
            </w:r>
            <w:r w:rsidR="1A77E027">
              <w:t>17</w:t>
            </w:r>
          </w:p>
        </w:tc>
        <w:tc>
          <w:tcPr>
            <w:tcW w:w="5583" w:type="dxa"/>
          </w:tcPr>
          <w:p w14:paraId="49DA7BA8" w14:textId="5EAD5274" w:rsidR="00C505E9" w:rsidRPr="00C07409" w:rsidRDefault="2C1669DB" w:rsidP="00C07409">
            <w:pPr>
              <w:pStyle w:val="Location"/>
              <w:jc w:val="left"/>
            </w:pPr>
            <w:r>
              <w:t>Code was written</w:t>
            </w:r>
            <w:r w:rsidR="616659DE">
              <w:t xml:space="preserve"> that reliably detects z-axis angle of tilt</w:t>
            </w:r>
          </w:p>
        </w:tc>
      </w:tr>
      <w:tr w:rsidR="00C505E9" w14:paraId="4A7BB899" w14:textId="77777777" w:rsidTr="5A666E6E">
        <w:trPr>
          <w:trHeight w:val="1262"/>
        </w:trPr>
        <w:tc>
          <w:tcPr>
            <w:tcW w:w="3027" w:type="dxa"/>
          </w:tcPr>
          <w:p w14:paraId="2A9DE4CC" w14:textId="2A23406C" w:rsidR="00C505E9" w:rsidRPr="00C07409" w:rsidRDefault="08E6C2AA" w:rsidP="5A666E6E">
            <w:r>
              <w:t>Design motor adapters</w:t>
            </w:r>
          </w:p>
        </w:tc>
        <w:tc>
          <w:tcPr>
            <w:tcW w:w="1560" w:type="dxa"/>
          </w:tcPr>
          <w:p w14:paraId="0E8CC5CF" w14:textId="7837AD93" w:rsidR="00C505E9" w:rsidRPr="00C07409" w:rsidRDefault="08E6C2AA" w:rsidP="00C07409">
            <w:r>
              <w:t>September 24</w:t>
            </w:r>
          </w:p>
        </w:tc>
        <w:tc>
          <w:tcPr>
            <w:tcW w:w="5583" w:type="dxa"/>
          </w:tcPr>
          <w:p w14:paraId="498D3D76" w14:textId="1F893744" w:rsidR="00C505E9" w:rsidRPr="00C07409" w:rsidRDefault="08E6C2AA" w:rsidP="00C07409">
            <w:pPr>
              <w:pStyle w:val="Location"/>
              <w:jc w:val="left"/>
            </w:pPr>
            <w:proofErr w:type="spellStart"/>
            <w:r>
              <w:t>Solidworks</w:t>
            </w:r>
            <w:proofErr w:type="spellEnd"/>
            <w:r>
              <w:t xml:space="preserve"> files in team drive, now a part of </w:t>
            </w:r>
            <w:proofErr w:type="spellStart"/>
            <w:r>
              <w:t>Solidworks</w:t>
            </w:r>
            <w:proofErr w:type="spellEnd"/>
            <w:r>
              <w:t xml:space="preserve"> assembly</w:t>
            </w:r>
            <w:r w:rsidR="343CC3E2">
              <w:t xml:space="preserve">, see Figure </w:t>
            </w:r>
            <w:r w:rsidR="4867B26F">
              <w:t>15</w:t>
            </w:r>
          </w:p>
        </w:tc>
      </w:tr>
      <w:tr w:rsidR="00C505E9" w14:paraId="6B2670F6" w14:textId="77777777" w:rsidTr="5A666E6E">
        <w:trPr>
          <w:trHeight w:val="1262"/>
        </w:trPr>
        <w:tc>
          <w:tcPr>
            <w:tcW w:w="3027" w:type="dxa"/>
          </w:tcPr>
          <w:p w14:paraId="10B8CE8C" w14:textId="1E594CA6" w:rsidR="00C505E9" w:rsidRPr="00C07409" w:rsidRDefault="1D8AD29E" w:rsidP="5A666E6E">
            <w:pPr>
              <w:spacing w:line="259" w:lineRule="auto"/>
            </w:pPr>
            <w:r>
              <w:t>Helped assemble lead screw mechanisms with Jackie</w:t>
            </w:r>
          </w:p>
          <w:p w14:paraId="13BC1ABB" w14:textId="66CB5EFE" w:rsidR="00C505E9" w:rsidRPr="00C07409" w:rsidRDefault="00C505E9" w:rsidP="5A666E6E">
            <w:pPr>
              <w:spacing w:line="259" w:lineRule="auto"/>
            </w:pPr>
          </w:p>
          <w:p w14:paraId="0765B288" w14:textId="652C0080" w:rsidR="00C505E9" w:rsidRPr="00C07409" w:rsidRDefault="00C505E9" w:rsidP="5A666E6E"/>
        </w:tc>
        <w:tc>
          <w:tcPr>
            <w:tcW w:w="1560" w:type="dxa"/>
          </w:tcPr>
          <w:p w14:paraId="1108EECB" w14:textId="7E57D8CB" w:rsidR="00C505E9" w:rsidRPr="00C07409" w:rsidRDefault="4CF6223B" w:rsidP="00C07409">
            <w:r>
              <w:t xml:space="preserve">October </w:t>
            </w:r>
            <w:r w:rsidR="2549863C">
              <w:t>5</w:t>
            </w:r>
          </w:p>
        </w:tc>
        <w:tc>
          <w:tcPr>
            <w:tcW w:w="5583" w:type="dxa"/>
          </w:tcPr>
          <w:p w14:paraId="1EBD9C6B" w14:textId="1C11F8BE" w:rsidR="00C505E9" w:rsidRPr="00C07409" w:rsidRDefault="7D9D79CB" w:rsidP="00C07409">
            <w:pPr>
              <w:pStyle w:val="Location"/>
              <w:jc w:val="left"/>
            </w:pPr>
            <w:r>
              <w:t>Assembled</w:t>
            </w:r>
            <w:r w:rsidR="649AA8C0">
              <w:t xml:space="preserve"> most of lead </w:t>
            </w:r>
            <w:r w:rsidR="4D3BB9E3">
              <w:t xml:space="preserve">screw assembly </w:t>
            </w:r>
            <w:proofErr w:type="gramStart"/>
            <w:r w:rsidR="4D3BB9E3">
              <w:t>with the exception of</w:t>
            </w:r>
            <w:proofErr w:type="gramEnd"/>
            <w:r w:rsidR="4D3BB9E3">
              <w:t xml:space="preserve"> d-shafts</w:t>
            </w:r>
          </w:p>
        </w:tc>
      </w:tr>
      <w:tr w:rsidR="5A666E6E" w14:paraId="717B2A8F" w14:textId="77777777" w:rsidTr="5A666E6E">
        <w:trPr>
          <w:trHeight w:val="1262"/>
        </w:trPr>
        <w:tc>
          <w:tcPr>
            <w:tcW w:w="3027" w:type="dxa"/>
          </w:tcPr>
          <w:p w14:paraId="156B9C69" w14:textId="3985FFA8" w:rsidR="649AA8C0" w:rsidRDefault="649AA8C0" w:rsidP="5A666E6E">
            <w:pPr>
              <w:spacing w:line="259" w:lineRule="auto"/>
            </w:pPr>
            <w:r>
              <w:t>Shaved down d-shafts to correct diameter</w:t>
            </w:r>
          </w:p>
        </w:tc>
        <w:tc>
          <w:tcPr>
            <w:tcW w:w="1560" w:type="dxa"/>
          </w:tcPr>
          <w:p w14:paraId="762E7F32" w14:textId="42C0563C" w:rsidR="649AA8C0" w:rsidRDefault="649AA8C0" w:rsidP="5A666E6E">
            <w:r>
              <w:t>October 7</w:t>
            </w:r>
          </w:p>
        </w:tc>
        <w:tc>
          <w:tcPr>
            <w:tcW w:w="5583" w:type="dxa"/>
          </w:tcPr>
          <w:p w14:paraId="28F94107" w14:textId="13400C3E" w:rsidR="649AA8C0" w:rsidRDefault="649AA8C0" w:rsidP="5A666E6E">
            <w:pPr>
              <w:pStyle w:val="Location"/>
              <w:jc w:val="left"/>
            </w:pPr>
            <w:r>
              <w:t>D-shafts now fit in couplers for lead screw mechanisms</w:t>
            </w:r>
          </w:p>
        </w:tc>
      </w:tr>
      <w:tr w:rsidR="5A666E6E" w14:paraId="25AA0E83" w14:textId="77777777" w:rsidTr="5A666E6E">
        <w:trPr>
          <w:trHeight w:val="1262"/>
        </w:trPr>
        <w:tc>
          <w:tcPr>
            <w:tcW w:w="3027" w:type="dxa"/>
          </w:tcPr>
          <w:p w14:paraId="1F2A5B85" w14:textId="552393AD" w:rsidR="6F39543A" w:rsidRDefault="6F39543A" w:rsidP="5A666E6E">
            <w:pPr>
              <w:spacing w:line="259" w:lineRule="auto"/>
            </w:pPr>
            <w:r>
              <w:t>Wrote G-code to machine in square hole and screw holes into motor adapter</w:t>
            </w:r>
          </w:p>
        </w:tc>
        <w:tc>
          <w:tcPr>
            <w:tcW w:w="1560" w:type="dxa"/>
          </w:tcPr>
          <w:p w14:paraId="220AB780" w14:textId="6A54F0DC" w:rsidR="6F39543A" w:rsidRDefault="6F39543A" w:rsidP="5A666E6E">
            <w:r>
              <w:t>October 13</w:t>
            </w:r>
          </w:p>
        </w:tc>
        <w:tc>
          <w:tcPr>
            <w:tcW w:w="5583" w:type="dxa"/>
          </w:tcPr>
          <w:p w14:paraId="15CE5611" w14:textId="6F76B14B" w:rsidR="6F39543A" w:rsidRDefault="6F39543A" w:rsidP="5A666E6E">
            <w:pPr>
              <w:pStyle w:val="Location"/>
              <w:jc w:val="left"/>
            </w:pPr>
            <w:r>
              <w:t>Successful</w:t>
            </w:r>
            <w:r w:rsidR="2E6349C6">
              <w:t xml:space="preserve"> code that</w:t>
            </w:r>
            <w:r w:rsidR="73206959">
              <w:t xml:space="preserve"> machines in screw holes and 3/8” hole for pneumatic motor</w:t>
            </w:r>
          </w:p>
        </w:tc>
      </w:tr>
      <w:tr w:rsidR="5A666E6E" w14:paraId="2BAD64A2" w14:textId="77777777" w:rsidTr="5A666E6E">
        <w:trPr>
          <w:trHeight w:val="1262"/>
        </w:trPr>
        <w:tc>
          <w:tcPr>
            <w:tcW w:w="3027" w:type="dxa"/>
          </w:tcPr>
          <w:p w14:paraId="7F995B13" w14:textId="7D5EE2D6" w:rsidR="6F39543A" w:rsidRDefault="6F39543A" w:rsidP="5A666E6E">
            <w:pPr>
              <w:spacing w:line="259" w:lineRule="auto"/>
            </w:pPr>
            <w:r>
              <w:lastRenderedPageBreak/>
              <w:t>Machined in screw holes for motor adapters</w:t>
            </w:r>
          </w:p>
        </w:tc>
        <w:tc>
          <w:tcPr>
            <w:tcW w:w="1560" w:type="dxa"/>
          </w:tcPr>
          <w:p w14:paraId="6978AB50" w14:textId="72BEE063" w:rsidR="6F39543A" w:rsidRDefault="6F39543A" w:rsidP="5A666E6E">
            <w:r>
              <w:t>October 16</w:t>
            </w:r>
          </w:p>
        </w:tc>
        <w:tc>
          <w:tcPr>
            <w:tcW w:w="5583" w:type="dxa"/>
          </w:tcPr>
          <w:p w14:paraId="09A7E4F4" w14:textId="20FCA8BD" w:rsidR="6F39543A" w:rsidRDefault="6F39543A" w:rsidP="5A666E6E">
            <w:pPr>
              <w:pStyle w:val="Location"/>
              <w:jc w:val="left"/>
            </w:pPr>
            <w:r>
              <w:t>Holes drilled in as seen in Figure 1</w:t>
            </w:r>
            <w:r w:rsidR="15FB8084">
              <w:t>6</w:t>
            </w:r>
            <w:r w:rsidR="0AF8C2B1">
              <w:t xml:space="preserve"> and 17</w:t>
            </w:r>
          </w:p>
        </w:tc>
      </w:tr>
    </w:tbl>
    <w:p w14:paraId="3CC88122" w14:textId="77777777" w:rsidR="00C07409" w:rsidRDefault="00C07409" w:rsidP="00C07409"/>
    <w:p w14:paraId="730EC140" w14:textId="77777777" w:rsidR="00C07409" w:rsidRDefault="00C07409" w:rsidP="00C07409"/>
    <w:p w14:paraId="1818B488" w14:textId="595FBD1E" w:rsidR="00C07409" w:rsidRPr="00D63530" w:rsidRDefault="00C07409" w:rsidP="00C07409">
      <w:pPr>
        <w:pStyle w:val="Caption"/>
        <w:keepNext/>
        <w:rPr>
          <w:sz w:val="28"/>
          <w:szCs w:val="28"/>
        </w:rPr>
      </w:pPr>
      <w:r w:rsidRPr="00D63530">
        <w:rPr>
          <w:sz w:val="28"/>
          <w:szCs w:val="28"/>
        </w:rPr>
        <w:t xml:space="preserve">Team Member: </w:t>
      </w:r>
      <w:r w:rsidR="00F64FC5" w:rsidRPr="62CC964D">
        <w:rPr>
          <w:sz w:val="28"/>
          <w:szCs w:val="28"/>
        </w:rPr>
        <w:t>Jac</w:t>
      </w:r>
      <w:r w:rsidR="71BC8FA7" w:rsidRPr="62CC964D">
        <w:rPr>
          <w:sz w:val="28"/>
          <w:szCs w:val="28"/>
        </w:rPr>
        <w:t>queline</w:t>
      </w:r>
      <w:r w:rsidR="007F3BC4">
        <w:rPr>
          <w:sz w:val="28"/>
          <w:szCs w:val="28"/>
        </w:rPr>
        <w:t xml:space="preserve"> Fonseca </w:t>
      </w:r>
    </w:p>
    <w:tbl>
      <w:tblPr>
        <w:tblW w:w="10170" w:type="dxa"/>
        <w:tblInd w:w="-203" w:type="dxa"/>
        <w:tblBorders>
          <w:top w:val="double" w:sz="6" w:space="0" w:color="5F5F5F"/>
          <w:left w:val="double" w:sz="6" w:space="0" w:color="5F5F5F"/>
          <w:bottom w:val="double" w:sz="6" w:space="0" w:color="5F5F5F"/>
          <w:right w:val="double" w:sz="6" w:space="0" w:color="5F5F5F"/>
          <w:insideH w:val="single" w:sz="6" w:space="0" w:color="5F5F5F"/>
          <w:insideV w:val="single" w:sz="6" w:space="0" w:color="5F5F5F"/>
        </w:tblBorders>
        <w:tblCellMar>
          <w:top w:w="115" w:type="dxa"/>
          <w:left w:w="115" w:type="dxa"/>
          <w:bottom w:w="29" w:type="dxa"/>
          <w:right w:w="115" w:type="dxa"/>
        </w:tblCellMar>
        <w:tblLook w:val="0000" w:firstRow="0" w:lastRow="0" w:firstColumn="0" w:lastColumn="0" w:noHBand="0" w:noVBand="0"/>
      </w:tblPr>
      <w:tblGrid>
        <w:gridCol w:w="2915"/>
        <w:gridCol w:w="1560"/>
        <w:gridCol w:w="5695"/>
      </w:tblGrid>
      <w:tr w:rsidR="00C505E9" w:rsidRPr="00D63530" w14:paraId="33FE774E" w14:textId="77777777" w:rsidTr="5A666E6E">
        <w:trPr>
          <w:trHeight w:val="335"/>
        </w:trPr>
        <w:tc>
          <w:tcPr>
            <w:tcW w:w="2915" w:type="dxa"/>
            <w:vAlign w:val="center"/>
          </w:tcPr>
          <w:p w14:paraId="06D277B0" w14:textId="77777777" w:rsidR="00C505E9" w:rsidRDefault="00C505E9" w:rsidP="00E47709">
            <w:pPr>
              <w:pStyle w:val="Heading2"/>
              <w:jc w:val="center"/>
            </w:pPr>
            <w:r>
              <w:t>Action Item</w:t>
            </w:r>
          </w:p>
        </w:tc>
        <w:tc>
          <w:tcPr>
            <w:tcW w:w="1560" w:type="dxa"/>
            <w:vAlign w:val="center"/>
          </w:tcPr>
          <w:p w14:paraId="4A8BB211" w14:textId="77777777" w:rsidR="00C505E9" w:rsidRDefault="00C505E9" w:rsidP="00D072D6">
            <w:pPr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Date Completed</w:t>
            </w:r>
          </w:p>
        </w:tc>
        <w:tc>
          <w:tcPr>
            <w:tcW w:w="5695" w:type="dxa"/>
            <w:vAlign w:val="center"/>
          </w:tcPr>
          <w:p w14:paraId="6C3B24C4" w14:textId="77777777" w:rsidR="00C505E9" w:rsidRPr="00D63530" w:rsidRDefault="00C505E9" w:rsidP="00D072D6">
            <w:pPr>
              <w:pStyle w:val="Location"/>
              <w:jc w:val="center"/>
              <w:rPr>
                <w:b/>
                <w:sz w:val="22"/>
              </w:rPr>
            </w:pPr>
            <w:r w:rsidRPr="00D63530">
              <w:rPr>
                <w:b/>
                <w:sz w:val="22"/>
              </w:rPr>
              <w:t>Result/Proof of Completion</w:t>
            </w:r>
          </w:p>
        </w:tc>
      </w:tr>
      <w:tr w:rsidR="5A666E6E" w14:paraId="6C612D1D" w14:textId="77777777" w:rsidTr="5A666E6E">
        <w:trPr>
          <w:trHeight w:val="864"/>
        </w:trPr>
        <w:tc>
          <w:tcPr>
            <w:tcW w:w="2915" w:type="dxa"/>
          </w:tcPr>
          <w:p w14:paraId="14A4C20F" w14:textId="6F42A00A" w:rsidR="5A666E6E" w:rsidRDefault="5A666E6E" w:rsidP="5A666E6E">
            <w:r>
              <w:t>Developed Pneumatic System Set Up as Team</w:t>
            </w:r>
          </w:p>
        </w:tc>
        <w:tc>
          <w:tcPr>
            <w:tcW w:w="1560" w:type="dxa"/>
          </w:tcPr>
          <w:p w14:paraId="2D64DA37" w14:textId="5176FB1B" w:rsidR="5A666E6E" w:rsidRDefault="5A666E6E" w:rsidP="5A666E6E">
            <w:r>
              <w:t>September 30.</w:t>
            </w:r>
          </w:p>
        </w:tc>
        <w:tc>
          <w:tcPr>
            <w:tcW w:w="5695" w:type="dxa"/>
          </w:tcPr>
          <w:p w14:paraId="41FE03F3" w14:textId="31C2113D" w:rsidR="5A666E6E" w:rsidRDefault="5A666E6E" w:rsidP="5A666E6E">
            <w:pPr>
              <w:pStyle w:val="Location"/>
              <w:jc w:val="left"/>
            </w:pPr>
            <w:r>
              <w:t>Met with the team to discuss the set-up of the Pneumatic System and create a plan for how it works. Figure 13 shows the plan</w:t>
            </w:r>
          </w:p>
        </w:tc>
      </w:tr>
      <w:tr w:rsidR="5A666E6E" w14:paraId="783CF7B8" w14:textId="77777777" w:rsidTr="5A666E6E">
        <w:trPr>
          <w:trHeight w:val="864"/>
        </w:trPr>
        <w:tc>
          <w:tcPr>
            <w:tcW w:w="2915" w:type="dxa"/>
          </w:tcPr>
          <w:p w14:paraId="0F87FCF5" w14:textId="68DC502B" w:rsidR="5A666E6E" w:rsidRDefault="5A666E6E">
            <w:r>
              <w:t>Help Set Up Power Screw System</w:t>
            </w:r>
          </w:p>
        </w:tc>
        <w:tc>
          <w:tcPr>
            <w:tcW w:w="1560" w:type="dxa"/>
          </w:tcPr>
          <w:p w14:paraId="5B5D3D10" w14:textId="43206F24" w:rsidR="5A666E6E" w:rsidRDefault="5A666E6E">
            <w:r>
              <w:t>October 5.</w:t>
            </w:r>
          </w:p>
        </w:tc>
        <w:tc>
          <w:tcPr>
            <w:tcW w:w="5695" w:type="dxa"/>
          </w:tcPr>
          <w:p w14:paraId="2A9E0964" w14:textId="126A4532" w:rsidR="5A666E6E" w:rsidRDefault="5A666E6E" w:rsidP="5A666E6E">
            <w:pPr>
              <w:pStyle w:val="Location"/>
              <w:jc w:val="left"/>
            </w:pPr>
            <w:r>
              <w:t>Met with the team on Monday to assemble the power screw, and problem solve any problems that we ran into</w:t>
            </w:r>
          </w:p>
        </w:tc>
      </w:tr>
      <w:tr w:rsidR="5A666E6E" w14:paraId="2AB40708" w14:textId="77777777" w:rsidTr="5A666E6E">
        <w:trPr>
          <w:trHeight w:val="864"/>
        </w:trPr>
        <w:tc>
          <w:tcPr>
            <w:tcW w:w="2915" w:type="dxa"/>
          </w:tcPr>
          <w:p w14:paraId="353923EE" w14:textId="7355889F" w:rsidR="62E040D7" w:rsidRDefault="62E040D7" w:rsidP="5A666E6E">
            <w:r>
              <w:t>Developed Code for Counterweight Placement</w:t>
            </w:r>
          </w:p>
        </w:tc>
        <w:tc>
          <w:tcPr>
            <w:tcW w:w="1560" w:type="dxa"/>
          </w:tcPr>
          <w:p w14:paraId="7123E505" w14:textId="63B7C8E1" w:rsidR="62E040D7" w:rsidRDefault="62E040D7" w:rsidP="5A666E6E">
            <w:r>
              <w:t>October 7.</w:t>
            </w:r>
          </w:p>
        </w:tc>
        <w:tc>
          <w:tcPr>
            <w:tcW w:w="5695" w:type="dxa"/>
          </w:tcPr>
          <w:p w14:paraId="1110F37B" w14:textId="3C84D442" w:rsidR="62E040D7" w:rsidRDefault="62E040D7" w:rsidP="5A666E6E">
            <w:pPr>
              <w:pStyle w:val="Location"/>
              <w:jc w:val="left"/>
            </w:pPr>
            <w:r>
              <w:t xml:space="preserve">Have a working code, that will take in Pressure Sensor readings and will result in the distance that each of the counterweights need to move. </w:t>
            </w:r>
          </w:p>
        </w:tc>
      </w:tr>
      <w:tr w:rsidR="00C505E9" w14:paraId="362ED9B2" w14:textId="77777777" w:rsidTr="5A666E6E">
        <w:trPr>
          <w:trHeight w:val="1262"/>
        </w:trPr>
        <w:tc>
          <w:tcPr>
            <w:tcW w:w="2915" w:type="dxa"/>
          </w:tcPr>
          <w:p w14:paraId="1B161858" w14:textId="55921663" w:rsidR="00C505E9" w:rsidRPr="00C07409" w:rsidRDefault="4AF6DEAC" w:rsidP="5A666E6E">
            <w:pPr>
              <w:pStyle w:val="Heading2"/>
              <w:rPr>
                <w:b w:val="0"/>
                <w:szCs w:val="22"/>
              </w:rPr>
            </w:pPr>
            <w:r w:rsidRPr="5A666E6E">
              <w:rPr>
                <w:b w:val="0"/>
                <w:szCs w:val="22"/>
              </w:rPr>
              <w:t>Calculations for counterweight sizing</w:t>
            </w:r>
          </w:p>
        </w:tc>
        <w:tc>
          <w:tcPr>
            <w:tcW w:w="1560" w:type="dxa"/>
          </w:tcPr>
          <w:p w14:paraId="478D32FB" w14:textId="5096F985" w:rsidR="00C505E9" w:rsidRPr="00C07409" w:rsidRDefault="4AF6DEAC" w:rsidP="00C07409">
            <w:r>
              <w:t xml:space="preserve">October </w:t>
            </w:r>
            <w:r w:rsidR="604AEA6C">
              <w:t>9</w:t>
            </w:r>
            <w:r>
              <w:t>.</w:t>
            </w:r>
          </w:p>
        </w:tc>
        <w:tc>
          <w:tcPr>
            <w:tcW w:w="5695" w:type="dxa"/>
          </w:tcPr>
          <w:p w14:paraId="0EE9B0C3" w14:textId="5198B2CE" w:rsidR="00C505E9" w:rsidRPr="00C07409" w:rsidRDefault="4AF6DEAC" w:rsidP="00C07409">
            <w:pPr>
              <w:pStyle w:val="Location"/>
              <w:jc w:val="left"/>
            </w:pPr>
            <w:r>
              <w:t>Ran calculations on what size counterweights should be made for the prototyping model</w:t>
            </w:r>
          </w:p>
        </w:tc>
      </w:tr>
      <w:tr w:rsidR="00C505E9" w14:paraId="5A9C4244" w14:textId="77777777" w:rsidTr="5A666E6E">
        <w:trPr>
          <w:trHeight w:val="1262"/>
        </w:trPr>
        <w:tc>
          <w:tcPr>
            <w:tcW w:w="2915" w:type="dxa"/>
          </w:tcPr>
          <w:p w14:paraId="3E6245A0" w14:textId="729C6D67" w:rsidR="00C505E9" w:rsidRPr="00C07409" w:rsidRDefault="4AF6DEAC" w:rsidP="5A666E6E">
            <w:pPr>
              <w:pStyle w:val="Heading2"/>
              <w:rPr>
                <w:b w:val="0"/>
                <w:szCs w:val="22"/>
              </w:rPr>
            </w:pPr>
            <w:r w:rsidRPr="5A666E6E">
              <w:rPr>
                <w:b w:val="0"/>
                <w:szCs w:val="22"/>
              </w:rPr>
              <w:t xml:space="preserve">Molded </w:t>
            </w:r>
            <w:r w:rsidR="061AA4EA" w:rsidRPr="5A666E6E">
              <w:rPr>
                <w:b w:val="0"/>
                <w:szCs w:val="22"/>
              </w:rPr>
              <w:t>counterweights</w:t>
            </w:r>
          </w:p>
        </w:tc>
        <w:tc>
          <w:tcPr>
            <w:tcW w:w="1560" w:type="dxa"/>
          </w:tcPr>
          <w:p w14:paraId="708ADA15" w14:textId="5704B92A" w:rsidR="00C505E9" w:rsidRPr="00C07409" w:rsidRDefault="061AA4EA" w:rsidP="00C07409">
            <w:r>
              <w:t>October 15</w:t>
            </w:r>
            <w:r w:rsidR="2A4F0D0C">
              <w:t>.</w:t>
            </w:r>
          </w:p>
        </w:tc>
        <w:tc>
          <w:tcPr>
            <w:tcW w:w="5695" w:type="dxa"/>
          </w:tcPr>
          <w:p w14:paraId="19DD51EA" w14:textId="794518B8" w:rsidR="00C505E9" w:rsidRPr="00C07409" w:rsidRDefault="7F566C4B" w:rsidP="00C07409">
            <w:pPr>
              <w:pStyle w:val="Location"/>
              <w:jc w:val="left"/>
            </w:pPr>
            <w:r>
              <w:t xml:space="preserve">Figure 7 shown above. Have six of that size in total, and created one that would weigh a heavier weight </w:t>
            </w:r>
            <w:proofErr w:type="gramStart"/>
            <w:r>
              <w:t>in order to</w:t>
            </w:r>
            <w:proofErr w:type="gramEnd"/>
            <w:r>
              <w:t xml:space="preserve"> test the Pneumatic System</w:t>
            </w:r>
          </w:p>
        </w:tc>
      </w:tr>
    </w:tbl>
    <w:p w14:paraId="37A716C0" w14:textId="77777777" w:rsidR="00C07409" w:rsidRDefault="00C07409" w:rsidP="00C07409"/>
    <w:p w14:paraId="04B616EF" w14:textId="57C6D5A1" w:rsidR="007C32A7" w:rsidRPr="00D63530" w:rsidRDefault="007C32A7" w:rsidP="007C32A7">
      <w:pPr>
        <w:pStyle w:val="Caption"/>
        <w:keepNext/>
        <w:rPr>
          <w:sz w:val="28"/>
          <w:szCs w:val="28"/>
        </w:rPr>
      </w:pPr>
      <w:r w:rsidRPr="00D63530">
        <w:rPr>
          <w:sz w:val="28"/>
          <w:szCs w:val="28"/>
        </w:rPr>
        <w:t xml:space="preserve">Team Member: </w:t>
      </w:r>
      <w:r>
        <w:rPr>
          <w:sz w:val="28"/>
          <w:szCs w:val="28"/>
        </w:rPr>
        <w:t xml:space="preserve">Zack Retzlaff </w:t>
      </w:r>
    </w:p>
    <w:tbl>
      <w:tblPr>
        <w:tblW w:w="10170" w:type="dxa"/>
        <w:tblInd w:w="-203" w:type="dxa"/>
        <w:tblBorders>
          <w:top w:val="double" w:sz="6" w:space="0" w:color="5F5F5F"/>
          <w:left w:val="double" w:sz="6" w:space="0" w:color="5F5F5F"/>
          <w:bottom w:val="double" w:sz="6" w:space="0" w:color="5F5F5F"/>
          <w:right w:val="double" w:sz="6" w:space="0" w:color="5F5F5F"/>
          <w:insideH w:val="single" w:sz="6" w:space="0" w:color="5F5F5F"/>
          <w:insideV w:val="single" w:sz="6" w:space="0" w:color="5F5F5F"/>
        </w:tblBorders>
        <w:tblCellMar>
          <w:top w:w="115" w:type="dxa"/>
          <w:left w:w="115" w:type="dxa"/>
          <w:bottom w:w="29" w:type="dxa"/>
          <w:right w:w="115" w:type="dxa"/>
        </w:tblCellMar>
        <w:tblLook w:val="0000" w:firstRow="0" w:lastRow="0" w:firstColumn="0" w:lastColumn="0" w:noHBand="0" w:noVBand="0"/>
      </w:tblPr>
      <w:tblGrid>
        <w:gridCol w:w="2915"/>
        <w:gridCol w:w="1545"/>
        <w:gridCol w:w="5710"/>
      </w:tblGrid>
      <w:tr w:rsidR="007E09F1" w:rsidRPr="00D63530" w14:paraId="049E0354" w14:textId="77777777" w:rsidTr="5A666E6E">
        <w:trPr>
          <w:trHeight w:val="335"/>
        </w:trPr>
        <w:tc>
          <w:tcPr>
            <w:tcW w:w="2915" w:type="dxa"/>
            <w:vAlign w:val="center"/>
          </w:tcPr>
          <w:p w14:paraId="589A7809" w14:textId="77777777" w:rsidR="007C32A7" w:rsidRDefault="007C32A7" w:rsidP="00B71340">
            <w:pPr>
              <w:pStyle w:val="Heading2"/>
              <w:jc w:val="center"/>
            </w:pPr>
            <w:r>
              <w:t>Action Item</w:t>
            </w:r>
          </w:p>
        </w:tc>
        <w:tc>
          <w:tcPr>
            <w:tcW w:w="1545" w:type="dxa"/>
            <w:vAlign w:val="center"/>
          </w:tcPr>
          <w:p w14:paraId="38FBC75D" w14:textId="77777777" w:rsidR="007C32A7" w:rsidRDefault="007C32A7" w:rsidP="00D072D6">
            <w:pPr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Date Completed</w:t>
            </w:r>
          </w:p>
        </w:tc>
        <w:tc>
          <w:tcPr>
            <w:tcW w:w="5710" w:type="dxa"/>
            <w:vAlign w:val="center"/>
          </w:tcPr>
          <w:p w14:paraId="2E1C0950" w14:textId="77777777" w:rsidR="007C32A7" w:rsidRPr="00D63530" w:rsidRDefault="007C32A7" w:rsidP="00D072D6">
            <w:pPr>
              <w:pStyle w:val="Location"/>
              <w:jc w:val="center"/>
              <w:rPr>
                <w:b/>
                <w:sz w:val="22"/>
              </w:rPr>
            </w:pPr>
            <w:r w:rsidRPr="00D63530">
              <w:rPr>
                <w:b/>
                <w:sz w:val="22"/>
              </w:rPr>
              <w:t>Result/Proof of Completion</w:t>
            </w:r>
          </w:p>
        </w:tc>
      </w:tr>
      <w:tr w:rsidR="007E09F1" w14:paraId="1CEF1642" w14:textId="77777777" w:rsidTr="5A666E6E">
        <w:trPr>
          <w:trHeight w:val="864"/>
        </w:trPr>
        <w:tc>
          <w:tcPr>
            <w:tcW w:w="2915" w:type="dxa"/>
          </w:tcPr>
          <w:p w14:paraId="3CF26902" w14:textId="20980F72" w:rsidR="007C32A7" w:rsidRPr="00C07409" w:rsidRDefault="55017F7B" w:rsidP="00D072D6">
            <w:r>
              <w:t>Developed Circuitry System for Force Sensor Code</w:t>
            </w:r>
          </w:p>
        </w:tc>
        <w:tc>
          <w:tcPr>
            <w:tcW w:w="1545" w:type="dxa"/>
          </w:tcPr>
          <w:p w14:paraId="3AB3541C" w14:textId="6C5770C0" w:rsidR="007C32A7" w:rsidRPr="00C07409" w:rsidRDefault="55017F7B" w:rsidP="00D072D6">
            <w:r>
              <w:t>September 15</w:t>
            </w:r>
            <w:r w:rsidRPr="5A666E6E">
              <w:rPr>
                <w:vertAlign w:val="superscript"/>
              </w:rPr>
              <w:t>th</w:t>
            </w:r>
            <w:r>
              <w:t xml:space="preserve"> </w:t>
            </w:r>
          </w:p>
        </w:tc>
        <w:tc>
          <w:tcPr>
            <w:tcW w:w="5710" w:type="dxa"/>
          </w:tcPr>
          <w:p w14:paraId="0CAE7C9C" w14:textId="44B8EC54" w:rsidR="007C32A7" w:rsidRPr="00C07409" w:rsidRDefault="55017F7B" w:rsidP="00D072D6">
            <w:pPr>
              <w:pStyle w:val="Location"/>
              <w:jc w:val="left"/>
            </w:pPr>
            <w:r>
              <w:t xml:space="preserve">Initially, the results just showed either low, medium, or high resistance. I developed a code to take in resistance as the independent variable and output force in Newtons. Figures </w:t>
            </w:r>
            <w:r w:rsidR="5472255C">
              <w:t>8 and 9 show the results</w:t>
            </w:r>
            <w:r w:rsidR="0E2ECBB7">
              <w:t xml:space="preserve">. </w:t>
            </w:r>
          </w:p>
        </w:tc>
      </w:tr>
      <w:tr w:rsidR="007E09F1" w14:paraId="324DCB04" w14:textId="77777777" w:rsidTr="5A666E6E">
        <w:trPr>
          <w:trHeight w:val="1262"/>
        </w:trPr>
        <w:tc>
          <w:tcPr>
            <w:tcW w:w="2915" w:type="dxa"/>
          </w:tcPr>
          <w:p w14:paraId="1B35B48D" w14:textId="64F841F3" w:rsidR="007C32A7" w:rsidRPr="00C07409" w:rsidRDefault="5472255C" w:rsidP="5A666E6E">
            <w:pPr>
              <w:pStyle w:val="Heading2"/>
              <w:rPr>
                <w:b w:val="0"/>
                <w:sz w:val="24"/>
              </w:rPr>
            </w:pPr>
            <w:r w:rsidRPr="5A666E6E">
              <w:rPr>
                <w:b w:val="0"/>
                <w:szCs w:val="22"/>
              </w:rPr>
              <w:t>Developed a plan to place the sensors underneath the CubeSat</w:t>
            </w:r>
          </w:p>
        </w:tc>
        <w:tc>
          <w:tcPr>
            <w:tcW w:w="1545" w:type="dxa"/>
          </w:tcPr>
          <w:p w14:paraId="765C3F24" w14:textId="7BDD2B8A" w:rsidR="007C32A7" w:rsidRPr="00C07409" w:rsidRDefault="5472255C" w:rsidP="00D072D6">
            <w:r>
              <w:t>September 22</w:t>
            </w:r>
            <w:r w:rsidRPr="5A666E6E">
              <w:rPr>
                <w:vertAlign w:val="superscript"/>
              </w:rPr>
              <w:t>nd</w:t>
            </w:r>
            <w:r>
              <w:t xml:space="preserve"> </w:t>
            </w:r>
          </w:p>
        </w:tc>
        <w:tc>
          <w:tcPr>
            <w:tcW w:w="5710" w:type="dxa"/>
          </w:tcPr>
          <w:p w14:paraId="4BEF3194" w14:textId="670F49A2" w:rsidR="007C32A7" w:rsidRPr="00C07409" w:rsidRDefault="5472255C" w:rsidP="00D072D6">
            <w:pPr>
              <w:pStyle w:val="Location"/>
              <w:jc w:val="left"/>
            </w:pPr>
            <w:r>
              <w:t>The team ordered nine FSRs and the plan was to use them to calculate the force distribution of the CubeSat. Therefore, the sensors will be placed at e</w:t>
            </w:r>
            <w:r w:rsidR="15F6167A">
              <w:t xml:space="preserve">qual lengths as Figure 11 shows above. Wooden spools will be used to concentrate the weight of the CubeSat to </w:t>
            </w:r>
            <w:proofErr w:type="gramStart"/>
            <w:r w:rsidR="15F6167A">
              <w:t>more accurately read the CG</w:t>
            </w:r>
            <w:proofErr w:type="gramEnd"/>
            <w:r w:rsidR="15F6167A">
              <w:t xml:space="preserve"> as shown in Figure 10. </w:t>
            </w:r>
          </w:p>
        </w:tc>
      </w:tr>
      <w:tr w:rsidR="007E09F1" w14:paraId="1AE06EE2" w14:textId="77777777" w:rsidTr="5A666E6E">
        <w:trPr>
          <w:trHeight w:val="1262"/>
        </w:trPr>
        <w:tc>
          <w:tcPr>
            <w:tcW w:w="2915" w:type="dxa"/>
          </w:tcPr>
          <w:p w14:paraId="6D722088" w14:textId="74B4C18E" w:rsidR="007C32A7" w:rsidRPr="00C07409" w:rsidRDefault="62570C21" w:rsidP="5A666E6E">
            <w:pPr>
              <w:pStyle w:val="Heading2"/>
              <w:rPr>
                <w:b w:val="0"/>
                <w:szCs w:val="22"/>
              </w:rPr>
            </w:pPr>
            <w:r w:rsidRPr="5A666E6E">
              <w:rPr>
                <w:b w:val="0"/>
                <w:szCs w:val="22"/>
              </w:rPr>
              <w:lastRenderedPageBreak/>
              <w:t>Developed a plan to create the pneumatic subsystem with the team</w:t>
            </w:r>
          </w:p>
        </w:tc>
        <w:tc>
          <w:tcPr>
            <w:tcW w:w="1545" w:type="dxa"/>
          </w:tcPr>
          <w:p w14:paraId="4E56F791" w14:textId="36D181E3" w:rsidR="007C32A7" w:rsidRPr="00C07409" w:rsidRDefault="62570C21" w:rsidP="00D072D6">
            <w:r>
              <w:t>September 30</w:t>
            </w:r>
            <w:r w:rsidRPr="5A666E6E">
              <w:rPr>
                <w:vertAlign w:val="superscript"/>
              </w:rPr>
              <w:t>th</w:t>
            </w:r>
            <w:r>
              <w:t xml:space="preserve"> </w:t>
            </w:r>
          </w:p>
        </w:tc>
        <w:tc>
          <w:tcPr>
            <w:tcW w:w="5710" w:type="dxa"/>
          </w:tcPr>
          <w:p w14:paraId="796460BF" w14:textId="72B13027" w:rsidR="007C32A7" w:rsidRPr="00C07409" w:rsidRDefault="62570C21" w:rsidP="00D072D6">
            <w:pPr>
              <w:pStyle w:val="Location"/>
              <w:jc w:val="left"/>
            </w:pPr>
            <w:r>
              <w:t>The team met in person to create plans for the pneumatic subsystem and order all needed parts</w:t>
            </w:r>
          </w:p>
        </w:tc>
      </w:tr>
      <w:tr w:rsidR="5A666E6E" w14:paraId="7922F61D" w14:textId="77777777" w:rsidTr="5A666E6E">
        <w:trPr>
          <w:trHeight w:val="1262"/>
        </w:trPr>
        <w:tc>
          <w:tcPr>
            <w:tcW w:w="2915" w:type="dxa"/>
          </w:tcPr>
          <w:p w14:paraId="1B9A16CF" w14:textId="50B0819F" w:rsidR="62570C21" w:rsidRDefault="62570C21" w:rsidP="5A666E6E">
            <w:pPr>
              <w:pStyle w:val="Heading2"/>
              <w:rPr>
                <w:b w:val="0"/>
                <w:szCs w:val="22"/>
              </w:rPr>
            </w:pPr>
            <w:r w:rsidRPr="5A666E6E">
              <w:rPr>
                <w:b w:val="0"/>
                <w:szCs w:val="22"/>
              </w:rPr>
              <w:t>Created a counterweight prototype</w:t>
            </w:r>
          </w:p>
        </w:tc>
        <w:tc>
          <w:tcPr>
            <w:tcW w:w="1545" w:type="dxa"/>
          </w:tcPr>
          <w:p w14:paraId="1E911455" w14:textId="30A1355C" w:rsidR="4BB78848" w:rsidRDefault="4BB78848" w:rsidP="5A666E6E">
            <w:r>
              <w:t>October 3</w:t>
            </w:r>
            <w:r w:rsidRPr="5A666E6E">
              <w:rPr>
                <w:vertAlign w:val="superscript"/>
              </w:rPr>
              <w:t>rd</w:t>
            </w:r>
          </w:p>
        </w:tc>
        <w:tc>
          <w:tcPr>
            <w:tcW w:w="5710" w:type="dxa"/>
          </w:tcPr>
          <w:p w14:paraId="5A792969" w14:textId="191ED3BC" w:rsidR="4BB78848" w:rsidRDefault="4BB78848" w:rsidP="5A666E6E">
            <w:pPr>
              <w:pStyle w:val="Location"/>
              <w:jc w:val="left"/>
            </w:pPr>
            <w:r>
              <w:t xml:space="preserve">Developed a prototype with a rubber mallet as the counterweight with the lead screw assembly to show the client </w:t>
            </w:r>
          </w:p>
        </w:tc>
      </w:tr>
      <w:tr w:rsidR="5A666E6E" w14:paraId="3BFB76B0" w14:textId="77777777" w:rsidTr="5A666E6E">
        <w:trPr>
          <w:trHeight w:val="1262"/>
        </w:trPr>
        <w:tc>
          <w:tcPr>
            <w:tcW w:w="2915" w:type="dxa"/>
          </w:tcPr>
          <w:p w14:paraId="589C16F5" w14:textId="2151758A" w:rsidR="4BB78848" w:rsidRDefault="4BB78848" w:rsidP="5A666E6E">
            <w:pPr>
              <w:pStyle w:val="Heading2"/>
              <w:rPr>
                <w:b w:val="0"/>
                <w:szCs w:val="22"/>
              </w:rPr>
            </w:pPr>
            <w:r w:rsidRPr="5A666E6E">
              <w:rPr>
                <w:b w:val="0"/>
                <w:szCs w:val="22"/>
              </w:rPr>
              <w:t>Improved Force Sensor Code</w:t>
            </w:r>
          </w:p>
        </w:tc>
        <w:tc>
          <w:tcPr>
            <w:tcW w:w="1545" w:type="dxa"/>
          </w:tcPr>
          <w:p w14:paraId="3315F6C8" w14:textId="6CC253BE" w:rsidR="4BB78848" w:rsidRDefault="4BB78848" w:rsidP="5A666E6E">
            <w:r>
              <w:t>October 5</w:t>
            </w:r>
            <w:r w:rsidRPr="5A666E6E">
              <w:rPr>
                <w:vertAlign w:val="superscript"/>
              </w:rPr>
              <w:t>th</w:t>
            </w:r>
            <w:r>
              <w:t xml:space="preserve"> </w:t>
            </w:r>
          </w:p>
        </w:tc>
        <w:tc>
          <w:tcPr>
            <w:tcW w:w="5710" w:type="dxa"/>
          </w:tcPr>
          <w:p w14:paraId="6B4E6CD9" w14:textId="0B28683A" w:rsidR="4BB78848" w:rsidRDefault="4BB78848" w:rsidP="5A666E6E">
            <w:pPr>
              <w:pStyle w:val="Location"/>
              <w:jc w:val="left"/>
            </w:pPr>
            <w:r>
              <w:t>Made sure the Arduino code read forces in Newtons and determined how to read the force more accurately with wooden spools concentrating the weight of the CubeSat</w:t>
            </w:r>
          </w:p>
        </w:tc>
      </w:tr>
      <w:tr w:rsidR="5A666E6E" w14:paraId="12FEA5CC" w14:textId="77777777" w:rsidTr="5A666E6E">
        <w:trPr>
          <w:trHeight w:val="1262"/>
        </w:trPr>
        <w:tc>
          <w:tcPr>
            <w:tcW w:w="2915" w:type="dxa"/>
          </w:tcPr>
          <w:p w14:paraId="483A414A" w14:textId="48BF14BE" w:rsidR="4BB78848" w:rsidRDefault="4BB78848" w:rsidP="5A666E6E">
            <w:pPr>
              <w:pStyle w:val="Heading2"/>
              <w:rPr>
                <w:b w:val="0"/>
                <w:szCs w:val="22"/>
              </w:rPr>
            </w:pPr>
            <w:r w:rsidRPr="5A666E6E">
              <w:rPr>
                <w:b w:val="0"/>
                <w:szCs w:val="22"/>
              </w:rPr>
              <w:t>Researched materials to use for the platform and securing subsystem</w:t>
            </w:r>
          </w:p>
        </w:tc>
        <w:tc>
          <w:tcPr>
            <w:tcW w:w="1545" w:type="dxa"/>
          </w:tcPr>
          <w:p w14:paraId="482D7CFA" w14:textId="420B09FB" w:rsidR="4BB78848" w:rsidRDefault="4BB78848" w:rsidP="5A666E6E">
            <w:r>
              <w:t>October 7</w:t>
            </w:r>
            <w:r w:rsidRPr="5A666E6E">
              <w:rPr>
                <w:vertAlign w:val="superscript"/>
              </w:rPr>
              <w:t>th</w:t>
            </w:r>
            <w:r>
              <w:t>-9</w:t>
            </w:r>
            <w:r w:rsidRPr="5A666E6E">
              <w:rPr>
                <w:vertAlign w:val="superscript"/>
              </w:rPr>
              <w:t>th</w:t>
            </w:r>
            <w:r>
              <w:t xml:space="preserve"> </w:t>
            </w:r>
          </w:p>
        </w:tc>
        <w:tc>
          <w:tcPr>
            <w:tcW w:w="5710" w:type="dxa"/>
          </w:tcPr>
          <w:p w14:paraId="1E28E06B" w14:textId="1E7C343F" w:rsidR="4BB78848" w:rsidRDefault="4BB78848" w:rsidP="5A666E6E">
            <w:pPr>
              <w:pStyle w:val="Location"/>
              <w:jc w:val="left"/>
            </w:pPr>
            <w:r>
              <w:t xml:space="preserve">Worked on my individual analysis to determine which materials to use for our platform and securing system </w:t>
            </w:r>
            <w:proofErr w:type="gramStart"/>
            <w:r>
              <w:t>in order to</w:t>
            </w:r>
            <w:proofErr w:type="gramEnd"/>
            <w:r>
              <w:t xml:space="preserve"> machine these parts in ti</w:t>
            </w:r>
            <w:r w:rsidR="72996321">
              <w:t>me to put together the final prototype</w:t>
            </w:r>
          </w:p>
        </w:tc>
      </w:tr>
      <w:tr w:rsidR="5A666E6E" w14:paraId="56C23AA5" w14:textId="77777777" w:rsidTr="5A666E6E">
        <w:trPr>
          <w:trHeight w:val="1262"/>
        </w:trPr>
        <w:tc>
          <w:tcPr>
            <w:tcW w:w="2915" w:type="dxa"/>
          </w:tcPr>
          <w:p w14:paraId="276F74E0" w14:textId="76880416" w:rsidR="72996321" w:rsidRDefault="72996321" w:rsidP="5A666E6E">
            <w:pPr>
              <w:pStyle w:val="Heading2"/>
              <w:rPr>
                <w:b w:val="0"/>
                <w:szCs w:val="22"/>
              </w:rPr>
            </w:pPr>
            <w:r w:rsidRPr="5A666E6E">
              <w:rPr>
                <w:b w:val="0"/>
                <w:szCs w:val="22"/>
              </w:rPr>
              <w:t>Worked on machining the rails for our securing subsystem</w:t>
            </w:r>
          </w:p>
        </w:tc>
        <w:tc>
          <w:tcPr>
            <w:tcW w:w="1545" w:type="dxa"/>
          </w:tcPr>
          <w:p w14:paraId="62DBFB79" w14:textId="2401B724" w:rsidR="72996321" w:rsidRDefault="72996321" w:rsidP="5A666E6E">
            <w:r>
              <w:t>October 14</w:t>
            </w:r>
            <w:r w:rsidRPr="5A666E6E">
              <w:rPr>
                <w:vertAlign w:val="superscript"/>
              </w:rPr>
              <w:t>th</w:t>
            </w:r>
            <w:r>
              <w:t xml:space="preserve"> </w:t>
            </w:r>
          </w:p>
        </w:tc>
        <w:tc>
          <w:tcPr>
            <w:tcW w:w="5710" w:type="dxa"/>
          </w:tcPr>
          <w:p w14:paraId="43D07B2C" w14:textId="350C6418" w:rsidR="72996321" w:rsidRDefault="72996321" w:rsidP="5A666E6E">
            <w:pPr>
              <w:pStyle w:val="Location"/>
              <w:jc w:val="left"/>
            </w:pPr>
            <w:r>
              <w:t>Machined the rails for our securing mechanism. Cut them to the right length so that the team could easily fasten them to the platform next week during assembly</w:t>
            </w:r>
          </w:p>
        </w:tc>
      </w:tr>
    </w:tbl>
    <w:p w14:paraId="0654F7E1" w14:textId="77777777" w:rsidR="007C32A7" w:rsidRDefault="007C32A7" w:rsidP="00C07409"/>
    <w:p w14:paraId="20209ABE" w14:textId="77777777" w:rsidR="00C07409" w:rsidRDefault="00C07409" w:rsidP="00C07409"/>
    <w:p w14:paraId="1DDD4072" w14:textId="77777777" w:rsidR="007502A2" w:rsidRDefault="007502A2"/>
    <w:p w14:paraId="72517094" w14:textId="77777777" w:rsidR="00C505E9" w:rsidRDefault="00C505E9"/>
    <w:p w14:paraId="4BFE0B96" w14:textId="3958D68D" w:rsidR="00C07409" w:rsidRPr="00C505E9" w:rsidRDefault="00C07409">
      <w:pPr>
        <w:rPr>
          <w:sz w:val="24"/>
        </w:rPr>
      </w:pPr>
      <w:r w:rsidRPr="00C505E9">
        <w:rPr>
          <w:sz w:val="24"/>
        </w:rPr>
        <w:t xml:space="preserve">The following are the Action Items for </w:t>
      </w:r>
      <w:r w:rsidR="00C505E9" w:rsidRPr="00C505E9">
        <w:rPr>
          <w:sz w:val="24"/>
        </w:rPr>
        <w:t>each team member between HR 2 and the Final Product presentation</w:t>
      </w:r>
      <w:r w:rsidRPr="00C505E9">
        <w:rPr>
          <w:sz w:val="24"/>
        </w:rPr>
        <w:t>:</w:t>
      </w:r>
    </w:p>
    <w:p w14:paraId="202BB192" w14:textId="77777777" w:rsidR="00C505E9" w:rsidRDefault="00C505E9"/>
    <w:tbl>
      <w:tblPr>
        <w:tblW w:w="10800" w:type="dxa"/>
        <w:tblInd w:w="-203" w:type="dxa"/>
        <w:tblBorders>
          <w:top w:val="double" w:sz="6" w:space="0" w:color="5F5F5F"/>
          <w:left w:val="double" w:sz="6" w:space="0" w:color="5F5F5F"/>
          <w:bottom w:val="double" w:sz="6" w:space="0" w:color="5F5F5F"/>
          <w:right w:val="double" w:sz="6" w:space="0" w:color="5F5F5F"/>
          <w:insideH w:val="single" w:sz="6" w:space="0" w:color="5F5F5F"/>
          <w:insideV w:val="single" w:sz="6" w:space="0" w:color="5F5F5F"/>
        </w:tblBorders>
        <w:tblCellMar>
          <w:top w:w="115" w:type="dxa"/>
          <w:left w:w="115" w:type="dxa"/>
          <w:bottom w:w="29" w:type="dxa"/>
          <w:right w:w="115" w:type="dxa"/>
        </w:tblCellMar>
        <w:tblLook w:val="0000" w:firstRow="0" w:lastRow="0" w:firstColumn="0" w:lastColumn="0" w:noHBand="0" w:noVBand="0"/>
      </w:tblPr>
      <w:tblGrid>
        <w:gridCol w:w="1981"/>
        <w:gridCol w:w="6130"/>
        <w:gridCol w:w="2453"/>
        <w:gridCol w:w="236"/>
      </w:tblGrid>
      <w:tr w:rsidR="00C07409" w:rsidRPr="00D63530" w14:paraId="3D6E75FE" w14:textId="77777777" w:rsidTr="5A666E6E">
        <w:trPr>
          <w:gridAfter w:val="1"/>
          <w:trHeight w:val="335"/>
        </w:trPr>
        <w:tc>
          <w:tcPr>
            <w:tcW w:w="2045" w:type="dxa"/>
            <w:vAlign w:val="center"/>
          </w:tcPr>
          <w:p w14:paraId="6C0F5FD8" w14:textId="77777777" w:rsidR="00C07409" w:rsidRDefault="00C07409" w:rsidP="00E47709">
            <w:pPr>
              <w:pStyle w:val="Heading2"/>
              <w:jc w:val="center"/>
            </w:pPr>
            <w:r>
              <w:t>Team Member</w:t>
            </w:r>
          </w:p>
        </w:tc>
        <w:tc>
          <w:tcPr>
            <w:tcW w:w="6256" w:type="dxa"/>
            <w:vAlign w:val="center"/>
          </w:tcPr>
          <w:p w14:paraId="24DCBFF5" w14:textId="77777777" w:rsidR="00C07409" w:rsidRDefault="00C07409" w:rsidP="00C07409">
            <w:pPr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Action Items</w:t>
            </w:r>
          </w:p>
        </w:tc>
        <w:tc>
          <w:tcPr>
            <w:tcW w:w="2499" w:type="dxa"/>
            <w:vAlign w:val="center"/>
          </w:tcPr>
          <w:p w14:paraId="43BCCF6E" w14:textId="77777777" w:rsidR="00C07409" w:rsidRPr="00D63530" w:rsidRDefault="00C07409" w:rsidP="00D072D6">
            <w:pPr>
              <w:pStyle w:val="Location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Date Due</w:t>
            </w:r>
          </w:p>
        </w:tc>
      </w:tr>
      <w:tr w:rsidR="00C07409" w14:paraId="3BED8D92" w14:textId="77777777" w:rsidTr="5A666E6E">
        <w:trPr>
          <w:gridAfter w:val="1"/>
          <w:trHeight w:val="864"/>
        </w:trPr>
        <w:tc>
          <w:tcPr>
            <w:tcW w:w="2045" w:type="dxa"/>
          </w:tcPr>
          <w:p w14:paraId="51B1729B" w14:textId="75975196" w:rsidR="00C07409" w:rsidRPr="00A30B91" w:rsidRDefault="49EDD268" w:rsidP="6BE87E36">
            <w:pPr>
              <w:spacing w:line="259" w:lineRule="auto"/>
            </w:pPr>
            <w:r>
              <w:t>Jacob Belin</w:t>
            </w:r>
          </w:p>
        </w:tc>
        <w:tc>
          <w:tcPr>
            <w:tcW w:w="6256" w:type="dxa"/>
          </w:tcPr>
          <w:p w14:paraId="1F867C47" w14:textId="4561EF63" w:rsidR="00C07409" w:rsidRPr="009665B7" w:rsidRDefault="009665B7" w:rsidP="00C07409">
            <w:pPr>
              <w:pStyle w:val="ListParagraph"/>
              <w:numPr>
                <w:ilvl w:val="0"/>
                <w:numId w:val="22"/>
              </w:numPr>
              <w:rPr>
                <w:szCs w:val="20"/>
              </w:rPr>
            </w:pPr>
            <w:r>
              <w:rPr>
                <w:szCs w:val="20"/>
              </w:rPr>
              <w:t>Secure as much hardware to platform</w:t>
            </w:r>
          </w:p>
          <w:p w14:paraId="1E7BB8BE" w14:textId="77777777" w:rsidR="00EA1B14" w:rsidRDefault="009665B7" w:rsidP="00C07409">
            <w:pPr>
              <w:pStyle w:val="ListParagraph"/>
              <w:numPr>
                <w:ilvl w:val="0"/>
                <w:numId w:val="22"/>
              </w:numPr>
              <w:rPr>
                <w:szCs w:val="20"/>
              </w:rPr>
            </w:pPr>
            <w:r>
              <w:rPr>
                <w:szCs w:val="20"/>
              </w:rPr>
              <w:t xml:space="preserve">As a Team: </w:t>
            </w:r>
            <w:r w:rsidR="00DE7955">
              <w:rPr>
                <w:szCs w:val="20"/>
              </w:rPr>
              <w:t>Create vertical rails and supports</w:t>
            </w:r>
          </w:p>
          <w:p w14:paraId="002F7864" w14:textId="77777777" w:rsidR="00DE7955" w:rsidRDefault="00DE7955" w:rsidP="00C07409">
            <w:pPr>
              <w:pStyle w:val="ListParagraph"/>
              <w:numPr>
                <w:ilvl w:val="0"/>
                <w:numId w:val="22"/>
              </w:numPr>
              <w:rPr>
                <w:szCs w:val="20"/>
              </w:rPr>
            </w:pPr>
            <w:r>
              <w:rPr>
                <w:szCs w:val="20"/>
              </w:rPr>
              <w:t xml:space="preserve">As a Team: Test and refine the rail assemblies </w:t>
            </w:r>
          </w:p>
          <w:p w14:paraId="255A5CB5" w14:textId="77777777" w:rsidR="00DE7955" w:rsidRDefault="00DE7955" w:rsidP="00C07409">
            <w:pPr>
              <w:pStyle w:val="ListParagraph"/>
              <w:numPr>
                <w:ilvl w:val="0"/>
                <w:numId w:val="22"/>
              </w:numPr>
              <w:rPr>
                <w:szCs w:val="20"/>
              </w:rPr>
            </w:pPr>
            <w:r>
              <w:rPr>
                <w:szCs w:val="20"/>
              </w:rPr>
              <w:t xml:space="preserve">Finish uploading </w:t>
            </w:r>
            <w:proofErr w:type="gramStart"/>
            <w:r>
              <w:rPr>
                <w:szCs w:val="20"/>
              </w:rPr>
              <w:t>all of</w:t>
            </w:r>
            <w:proofErr w:type="gramEnd"/>
            <w:r>
              <w:rPr>
                <w:szCs w:val="20"/>
              </w:rPr>
              <w:t xml:space="preserve"> the purchasing documentation to Teams</w:t>
            </w:r>
          </w:p>
          <w:p w14:paraId="055A6CB7" w14:textId="0B06B346" w:rsidR="00DE7955" w:rsidRPr="009665B7" w:rsidRDefault="00DE7955" w:rsidP="00C07409">
            <w:pPr>
              <w:pStyle w:val="ListParagraph"/>
              <w:numPr>
                <w:ilvl w:val="0"/>
                <w:numId w:val="22"/>
              </w:numPr>
              <w:rPr>
                <w:szCs w:val="20"/>
              </w:rPr>
            </w:pPr>
            <w:r>
              <w:rPr>
                <w:szCs w:val="20"/>
              </w:rPr>
              <w:t>Create Bill of Materials for the client and presentation</w:t>
            </w:r>
          </w:p>
        </w:tc>
        <w:tc>
          <w:tcPr>
            <w:tcW w:w="2499" w:type="dxa"/>
          </w:tcPr>
          <w:p w14:paraId="79094F71" w14:textId="4C9F7E44" w:rsidR="00C07409" w:rsidRPr="009665B7" w:rsidRDefault="009665B7" w:rsidP="00EA1B14">
            <w:pPr>
              <w:pStyle w:val="Location"/>
              <w:numPr>
                <w:ilvl w:val="0"/>
                <w:numId w:val="25"/>
              </w:numPr>
              <w:ind w:left="335"/>
              <w:jc w:val="left"/>
              <w:rPr>
                <w:szCs w:val="20"/>
              </w:rPr>
            </w:pPr>
            <w:r>
              <w:rPr>
                <w:szCs w:val="20"/>
              </w:rPr>
              <w:t>October 21</w:t>
            </w:r>
          </w:p>
          <w:p w14:paraId="7AEE0612" w14:textId="77777777" w:rsidR="00EA1B14" w:rsidRDefault="00DE7955" w:rsidP="00EA1B14">
            <w:pPr>
              <w:pStyle w:val="Location"/>
              <w:numPr>
                <w:ilvl w:val="0"/>
                <w:numId w:val="25"/>
              </w:numPr>
              <w:ind w:left="335"/>
              <w:jc w:val="left"/>
              <w:rPr>
                <w:szCs w:val="20"/>
              </w:rPr>
            </w:pPr>
            <w:r>
              <w:rPr>
                <w:szCs w:val="20"/>
              </w:rPr>
              <w:t>October 23</w:t>
            </w:r>
          </w:p>
          <w:p w14:paraId="08EC6A90" w14:textId="77777777" w:rsidR="00DE7955" w:rsidRDefault="00DE7955" w:rsidP="00EA1B14">
            <w:pPr>
              <w:pStyle w:val="Location"/>
              <w:numPr>
                <w:ilvl w:val="0"/>
                <w:numId w:val="25"/>
              </w:numPr>
              <w:ind w:left="335"/>
              <w:jc w:val="left"/>
              <w:rPr>
                <w:szCs w:val="20"/>
              </w:rPr>
            </w:pPr>
            <w:r>
              <w:rPr>
                <w:szCs w:val="20"/>
              </w:rPr>
              <w:t>November 20</w:t>
            </w:r>
          </w:p>
          <w:p w14:paraId="6A07C454" w14:textId="2FE9B408" w:rsidR="00DE7955" w:rsidRDefault="00DE7955" w:rsidP="00EA1B14">
            <w:pPr>
              <w:pStyle w:val="Location"/>
              <w:numPr>
                <w:ilvl w:val="0"/>
                <w:numId w:val="25"/>
              </w:numPr>
              <w:ind w:left="335"/>
              <w:jc w:val="left"/>
              <w:rPr>
                <w:szCs w:val="20"/>
              </w:rPr>
            </w:pPr>
            <w:r>
              <w:rPr>
                <w:szCs w:val="20"/>
              </w:rPr>
              <w:t>October 23</w:t>
            </w:r>
          </w:p>
          <w:p w14:paraId="75398D45" w14:textId="5E048324" w:rsidR="00DE7955" w:rsidRPr="009665B7" w:rsidRDefault="00DE7955" w:rsidP="00EA1B14">
            <w:pPr>
              <w:pStyle w:val="Location"/>
              <w:numPr>
                <w:ilvl w:val="0"/>
                <w:numId w:val="25"/>
              </w:numPr>
              <w:ind w:left="335"/>
              <w:jc w:val="left"/>
              <w:rPr>
                <w:szCs w:val="20"/>
              </w:rPr>
            </w:pPr>
            <w:r>
              <w:rPr>
                <w:szCs w:val="20"/>
              </w:rPr>
              <w:t>November 20</w:t>
            </w:r>
          </w:p>
        </w:tc>
      </w:tr>
      <w:tr w:rsidR="00C07409" w14:paraId="74926C54" w14:textId="77777777" w:rsidTr="5A666E6E">
        <w:trPr>
          <w:gridAfter w:val="1"/>
          <w:trHeight w:val="1262"/>
        </w:trPr>
        <w:tc>
          <w:tcPr>
            <w:tcW w:w="2045" w:type="dxa"/>
          </w:tcPr>
          <w:p w14:paraId="235CFD79" w14:textId="2C817FEE" w:rsidR="00C07409" w:rsidRPr="00A30B91" w:rsidRDefault="53F3D662" w:rsidP="00C07409">
            <w:pPr>
              <w:pStyle w:val="Heading2"/>
              <w:rPr>
                <w:b w:val="0"/>
                <w:sz w:val="20"/>
                <w:szCs w:val="20"/>
              </w:rPr>
            </w:pPr>
            <w:r w:rsidRPr="4DDD479B">
              <w:rPr>
                <w:b w:val="0"/>
                <w:sz w:val="20"/>
                <w:szCs w:val="20"/>
              </w:rPr>
              <w:t>Richard Campos</w:t>
            </w:r>
          </w:p>
        </w:tc>
        <w:tc>
          <w:tcPr>
            <w:tcW w:w="6256" w:type="dxa"/>
          </w:tcPr>
          <w:p w14:paraId="2433F8C4" w14:textId="0F869067" w:rsidR="00C07409" w:rsidRPr="00A30B91" w:rsidRDefault="6DB685B8" w:rsidP="5A666E6E">
            <w:pPr>
              <w:pStyle w:val="ListParagraph"/>
              <w:numPr>
                <w:ilvl w:val="0"/>
                <w:numId w:val="23"/>
              </w:numPr>
              <w:spacing w:line="259" w:lineRule="auto"/>
              <w:rPr>
                <w:rFonts w:eastAsia="Tahoma" w:cs="Tahoma"/>
                <w:highlight w:val="yellow"/>
              </w:rPr>
            </w:pPr>
            <w:r>
              <w:t>Finish machining in center hole and 3/8” square hole for pneumatic motor</w:t>
            </w:r>
          </w:p>
          <w:p w14:paraId="2A4021A2" w14:textId="031B6539" w:rsidR="00C07409" w:rsidRPr="00A30B91" w:rsidRDefault="04BE8645" w:rsidP="5A666E6E">
            <w:pPr>
              <w:pStyle w:val="ListParagraph"/>
              <w:numPr>
                <w:ilvl w:val="0"/>
                <w:numId w:val="23"/>
              </w:numPr>
              <w:spacing w:line="259" w:lineRule="auto"/>
              <w:rPr>
                <w:rFonts w:eastAsia="Tahoma" w:cs="Tahoma"/>
              </w:rPr>
            </w:pPr>
            <w:r>
              <w:t>As a Team</w:t>
            </w:r>
            <w:r w:rsidR="57BD16C4">
              <w:t xml:space="preserve">: assemble </w:t>
            </w:r>
            <w:r w:rsidR="1AAD1EC2">
              <w:t>motor and lead screw assembly</w:t>
            </w:r>
          </w:p>
          <w:p w14:paraId="6A780C7C" w14:textId="148F11D5" w:rsidR="00C07409" w:rsidRPr="00A30B91" w:rsidRDefault="59FBC0B1" w:rsidP="5A666E6E">
            <w:pPr>
              <w:pStyle w:val="ListParagraph"/>
              <w:numPr>
                <w:ilvl w:val="0"/>
                <w:numId w:val="23"/>
              </w:numPr>
              <w:spacing w:line="259" w:lineRule="auto"/>
            </w:pPr>
            <w:r>
              <w:t>As a Team: integrate different aspects of program into one code</w:t>
            </w:r>
          </w:p>
          <w:p w14:paraId="36F1178A" w14:textId="696B7864" w:rsidR="00C07409" w:rsidRPr="00A30B91" w:rsidRDefault="498B5C7E" w:rsidP="5A666E6E">
            <w:pPr>
              <w:pStyle w:val="ListParagraph"/>
              <w:numPr>
                <w:ilvl w:val="0"/>
                <w:numId w:val="23"/>
              </w:numPr>
              <w:spacing w:line="259" w:lineRule="auto"/>
            </w:pPr>
            <w:r>
              <w:t>Do sections of group presentations/reports</w:t>
            </w:r>
          </w:p>
        </w:tc>
        <w:tc>
          <w:tcPr>
            <w:tcW w:w="2499" w:type="dxa"/>
          </w:tcPr>
          <w:p w14:paraId="5A20E0F3" w14:textId="4911860E" w:rsidR="00EA1B14" w:rsidRPr="00A30B91" w:rsidRDefault="2C5E3D9E" w:rsidP="5A666E6E">
            <w:pPr>
              <w:pStyle w:val="Location"/>
              <w:numPr>
                <w:ilvl w:val="0"/>
                <w:numId w:val="27"/>
              </w:numPr>
              <w:ind w:left="335"/>
              <w:jc w:val="left"/>
            </w:pPr>
            <w:r>
              <w:t xml:space="preserve">October </w:t>
            </w:r>
            <w:r w:rsidR="6FE80122">
              <w:t>21</w:t>
            </w:r>
          </w:p>
          <w:p w14:paraId="7EED5812" w14:textId="7E004B44" w:rsidR="00C07409" w:rsidRPr="00A30B91" w:rsidRDefault="2EADCA5F" w:rsidP="5A666E6E">
            <w:pPr>
              <w:pStyle w:val="Location"/>
              <w:numPr>
                <w:ilvl w:val="0"/>
                <w:numId w:val="27"/>
              </w:numPr>
              <w:spacing w:line="259" w:lineRule="auto"/>
              <w:ind w:left="335"/>
              <w:jc w:val="left"/>
              <w:rPr>
                <w:rFonts w:eastAsia="Tahoma" w:cs="Tahoma"/>
                <w:highlight w:val="yellow"/>
              </w:rPr>
            </w:pPr>
            <w:r>
              <w:t>October 21</w:t>
            </w:r>
          </w:p>
          <w:p w14:paraId="2F9A1E4D" w14:textId="29A0F7FE" w:rsidR="00C07409" w:rsidRPr="00A30B91" w:rsidRDefault="35F17E14" w:rsidP="5A666E6E">
            <w:pPr>
              <w:pStyle w:val="Location"/>
              <w:numPr>
                <w:ilvl w:val="0"/>
                <w:numId w:val="27"/>
              </w:numPr>
              <w:spacing w:line="259" w:lineRule="auto"/>
              <w:ind w:left="335"/>
              <w:jc w:val="left"/>
            </w:pPr>
            <w:r>
              <w:t>October 23</w:t>
            </w:r>
          </w:p>
          <w:p w14:paraId="3A629F9F" w14:textId="525B1292" w:rsidR="00C07409" w:rsidRPr="00A30B91" w:rsidRDefault="63D0F1BC" w:rsidP="5A666E6E">
            <w:pPr>
              <w:pStyle w:val="Location"/>
              <w:numPr>
                <w:ilvl w:val="0"/>
                <w:numId w:val="27"/>
              </w:numPr>
              <w:spacing w:line="259" w:lineRule="auto"/>
              <w:ind w:left="335"/>
              <w:jc w:val="left"/>
            </w:pPr>
            <w:r>
              <w:t>November 20</w:t>
            </w:r>
          </w:p>
        </w:tc>
      </w:tr>
      <w:tr w:rsidR="00C07409" w14:paraId="60A135FF" w14:textId="77777777" w:rsidTr="5A666E6E">
        <w:trPr>
          <w:gridAfter w:val="1"/>
          <w:trHeight w:val="1262"/>
        </w:trPr>
        <w:tc>
          <w:tcPr>
            <w:tcW w:w="2045" w:type="dxa"/>
          </w:tcPr>
          <w:p w14:paraId="3052BCFD" w14:textId="2DD4B716" w:rsidR="00C07409" w:rsidRPr="00A30B91" w:rsidRDefault="1FB6BA3E" w:rsidP="4DDD479B">
            <w:pPr>
              <w:pStyle w:val="Heading2"/>
              <w:rPr>
                <w:b w:val="0"/>
                <w:sz w:val="20"/>
                <w:szCs w:val="20"/>
              </w:rPr>
            </w:pPr>
            <w:r w:rsidRPr="4DDD479B">
              <w:rPr>
                <w:b w:val="0"/>
                <w:sz w:val="20"/>
                <w:szCs w:val="20"/>
              </w:rPr>
              <w:lastRenderedPageBreak/>
              <w:t>Jacqueline Fonseca</w:t>
            </w:r>
          </w:p>
        </w:tc>
        <w:tc>
          <w:tcPr>
            <w:tcW w:w="6256" w:type="dxa"/>
          </w:tcPr>
          <w:p w14:paraId="288BEC91" w14:textId="1C8000CD" w:rsidR="00C07409" w:rsidRPr="00A30B91" w:rsidRDefault="661BFB03" w:rsidP="5A666E6E">
            <w:pPr>
              <w:pStyle w:val="ListParagraph"/>
              <w:numPr>
                <w:ilvl w:val="0"/>
                <w:numId w:val="6"/>
              </w:numPr>
              <w:rPr>
                <w:rFonts w:eastAsia="Tahoma" w:cs="Tahoma"/>
                <w:highlight w:val="yellow"/>
              </w:rPr>
            </w:pPr>
            <w:r>
              <w:t xml:space="preserve">Attach </w:t>
            </w:r>
            <w:proofErr w:type="gramStart"/>
            <w:r>
              <w:t>counter-weights</w:t>
            </w:r>
            <w:proofErr w:type="gramEnd"/>
            <w:r>
              <w:t xml:space="preserve"> to power screw</w:t>
            </w:r>
          </w:p>
          <w:p w14:paraId="516DE627" w14:textId="21C81F07" w:rsidR="00C07409" w:rsidRPr="00A30B91" w:rsidRDefault="661BFB03" w:rsidP="5A666E6E">
            <w:pPr>
              <w:pStyle w:val="ListParagraph"/>
              <w:numPr>
                <w:ilvl w:val="0"/>
                <w:numId w:val="6"/>
              </w:numPr>
            </w:pPr>
            <w:r>
              <w:t>As a Team: Set up Pneumatic System</w:t>
            </w:r>
          </w:p>
          <w:p w14:paraId="4727B40F" w14:textId="0022F016" w:rsidR="00C07409" w:rsidRPr="00A30B91" w:rsidRDefault="661BFB03" w:rsidP="5A666E6E">
            <w:pPr>
              <w:pStyle w:val="ListParagraph"/>
              <w:numPr>
                <w:ilvl w:val="0"/>
                <w:numId w:val="6"/>
              </w:numPr>
            </w:pPr>
            <w:r>
              <w:t>As a Team: Put together entire fixture</w:t>
            </w:r>
          </w:p>
          <w:p w14:paraId="444AADB1" w14:textId="7C083A22" w:rsidR="00C07409" w:rsidRPr="00A30B91" w:rsidRDefault="661BFB03" w:rsidP="5A666E6E">
            <w:pPr>
              <w:pStyle w:val="ListParagraph"/>
              <w:numPr>
                <w:ilvl w:val="0"/>
                <w:numId w:val="6"/>
              </w:numPr>
            </w:pPr>
            <w:r>
              <w:t>Continue to update Website</w:t>
            </w:r>
          </w:p>
          <w:p w14:paraId="4FF4C2EC" w14:textId="5A497D42" w:rsidR="00C07409" w:rsidRPr="00A30B91" w:rsidRDefault="661BFB03" w:rsidP="5A666E6E">
            <w:pPr>
              <w:pStyle w:val="ListParagraph"/>
              <w:numPr>
                <w:ilvl w:val="0"/>
                <w:numId w:val="6"/>
              </w:numPr>
            </w:pPr>
            <w:r>
              <w:t>Work on Class Assignments/Presentations/Reports/etc.</w:t>
            </w:r>
          </w:p>
        </w:tc>
        <w:tc>
          <w:tcPr>
            <w:tcW w:w="2499" w:type="dxa"/>
          </w:tcPr>
          <w:p w14:paraId="5D2A6A43" w14:textId="44D11692" w:rsidR="00EA1B14" w:rsidRPr="00A30B91" w:rsidRDefault="661BFB03" w:rsidP="5A666E6E">
            <w:pPr>
              <w:pStyle w:val="Location"/>
              <w:jc w:val="left"/>
              <w:rPr>
                <w:highlight w:val="yellow"/>
              </w:rPr>
            </w:pPr>
            <w:r>
              <w:t>1. October 19.</w:t>
            </w:r>
          </w:p>
          <w:p w14:paraId="6C2D1374" w14:textId="23339DD5" w:rsidR="00EA1B14" w:rsidRPr="00A30B91" w:rsidRDefault="661BFB03" w:rsidP="5A666E6E">
            <w:pPr>
              <w:pStyle w:val="Location"/>
              <w:jc w:val="left"/>
            </w:pPr>
            <w:r>
              <w:t>2. October 20.</w:t>
            </w:r>
          </w:p>
          <w:p w14:paraId="5DCD179D" w14:textId="06987F2F" w:rsidR="00EA1B14" w:rsidRPr="00A30B91" w:rsidRDefault="661BFB03" w:rsidP="5A666E6E">
            <w:pPr>
              <w:pStyle w:val="Location"/>
              <w:jc w:val="left"/>
            </w:pPr>
            <w:r>
              <w:t xml:space="preserve">3.October 21. </w:t>
            </w:r>
          </w:p>
          <w:p w14:paraId="5AD2B61C" w14:textId="291D865B" w:rsidR="00EA1B14" w:rsidRPr="00A30B91" w:rsidRDefault="661BFB03" w:rsidP="5A666E6E">
            <w:pPr>
              <w:pStyle w:val="Location"/>
              <w:jc w:val="left"/>
            </w:pPr>
            <w:r>
              <w:t>4.November 20</w:t>
            </w:r>
          </w:p>
        </w:tc>
      </w:tr>
      <w:tr w:rsidR="5A666E6E" w14:paraId="13B067C2" w14:textId="77777777" w:rsidTr="5A666E6E">
        <w:trPr>
          <w:trHeight w:val="1262"/>
        </w:trPr>
        <w:tc>
          <w:tcPr>
            <w:tcW w:w="2045" w:type="dxa"/>
          </w:tcPr>
          <w:p w14:paraId="6BD25953" w14:textId="15DD79D4" w:rsidR="0BAB2B82" w:rsidRDefault="0BAB2B82" w:rsidP="5A666E6E">
            <w:pPr>
              <w:pStyle w:val="Heading2"/>
              <w:rPr>
                <w:b w:val="0"/>
                <w:sz w:val="20"/>
                <w:szCs w:val="20"/>
              </w:rPr>
            </w:pPr>
            <w:r w:rsidRPr="5A666E6E">
              <w:rPr>
                <w:b w:val="0"/>
                <w:sz w:val="20"/>
                <w:szCs w:val="20"/>
              </w:rPr>
              <w:t>Zack Retzlaff</w:t>
            </w:r>
          </w:p>
        </w:tc>
        <w:tc>
          <w:tcPr>
            <w:tcW w:w="6256" w:type="dxa"/>
          </w:tcPr>
          <w:p w14:paraId="51AE0837" w14:textId="1511ED35" w:rsidR="0BAB2B82" w:rsidRDefault="0BAB2B82" w:rsidP="5A666E6E">
            <w:pPr>
              <w:pStyle w:val="ListParagraph"/>
              <w:numPr>
                <w:ilvl w:val="0"/>
                <w:numId w:val="3"/>
              </w:numPr>
              <w:rPr>
                <w:rFonts w:eastAsia="Tahoma" w:cs="Tahoma"/>
              </w:rPr>
            </w:pPr>
            <w:r>
              <w:t>Assemble securing subsystem</w:t>
            </w:r>
          </w:p>
          <w:p w14:paraId="35F1FAF5" w14:textId="4725170F" w:rsidR="0BAB2B82" w:rsidRDefault="0BAB2B82" w:rsidP="5A666E6E">
            <w:pPr>
              <w:pStyle w:val="ListParagraph"/>
              <w:numPr>
                <w:ilvl w:val="0"/>
                <w:numId w:val="3"/>
              </w:numPr>
            </w:pPr>
            <w:r>
              <w:t>As a Team: Put together Pneumatic Subsystem</w:t>
            </w:r>
          </w:p>
          <w:p w14:paraId="57B5B2CE" w14:textId="4EE3DFCA" w:rsidR="0BAB2B82" w:rsidRDefault="0BAB2B82" w:rsidP="5A666E6E">
            <w:pPr>
              <w:pStyle w:val="ListParagraph"/>
              <w:numPr>
                <w:ilvl w:val="0"/>
                <w:numId w:val="3"/>
              </w:numPr>
            </w:pPr>
            <w:r>
              <w:t>As a Team: Assemble Electrical Subsystem</w:t>
            </w:r>
          </w:p>
          <w:p w14:paraId="20EE4C45" w14:textId="095446BC" w:rsidR="0BAB2B82" w:rsidRDefault="0BAB2B82" w:rsidP="5A666E6E">
            <w:pPr>
              <w:pStyle w:val="ListParagraph"/>
              <w:numPr>
                <w:ilvl w:val="0"/>
                <w:numId w:val="3"/>
              </w:numPr>
            </w:pPr>
            <w:r>
              <w:t xml:space="preserve">As a Team: Assemble entire fixture </w:t>
            </w:r>
          </w:p>
          <w:p w14:paraId="6F729479" w14:textId="233C4663" w:rsidR="0BAB2B82" w:rsidRDefault="0BAB2B82" w:rsidP="5A666E6E">
            <w:pPr>
              <w:pStyle w:val="ListParagraph"/>
              <w:numPr>
                <w:ilvl w:val="0"/>
                <w:numId w:val="3"/>
              </w:numPr>
            </w:pPr>
            <w:r>
              <w:t xml:space="preserve">Continue to work on meeting minutes, class reports, presentations, CAD models, etc. </w:t>
            </w:r>
          </w:p>
        </w:tc>
        <w:tc>
          <w:tcPr>
            <w:tcW w:w="2499" w:type="dxa"/>
          </w:tcPr>
          <w:p w14:paraId="3905AEE2" w14:textId="4BD8A475" w:rsidR="0BAB2B82" w:rsidRDefault="0BAB2B82" w:rsidP="5A666E6E">
            <w:pPr>
              <w:pStyle w:val="Location"/>
              <w:numPr>
                <w:ilvl w:val="0"/>
                <w:numId w:val="1"/>
              </w:numPr>
              <w:jc w:val="left"/>
              <w:rPr>
                <w:rFonts w:eastAsia="Tahoma" w:cs="Tahoma"/>
              </w:rPr>
            </w:pPr>
            <w:r>
              <w:t>October 19</w:t>
            </w:r>
          </w:p>
          <w:p w14:paraId="3D719476" w14:textId="0FF2B147" w:rsidR="0BAB2B82" w:rsidRDefault="0BAB2B82" w:rsidP="5A666E6E">
            <w:pPr>
              <w:pStyle w:val="Location"/>
              <w:numPr>
                <w:ilvl w:val="0"/>
                <w:numId w:val="1"/>
              </w:numPr>
              <w:jc w:val="left"/>
            </w:pPr>
            <w:r>
              <w:t>October 20</w:t>
            </w:r>
          </w:p>
          <w:p w14:paraId="757B21D2" w14:textId="7D422750" w:rsidR="0BAB2B82" w:rsidRDefault="0BAB2B82" w:rsidP="5A666E6E">
            <w:pPr>
              <w:pStyle w:val="Location"/>
              <w:numPr>
                <w:ilvl w:val="0"/>
                <w:numId w:val="1"/>
              </w:numPr>
              <w:jc w:val="left"/>
            </w:pPr>
            <w:r>
              <w:t>October 20</w:t>
            </w:r>
          </w:p>
          <w:p w14:paraId="1FB40613" w14:textId="3A204E51" w:rsidR="0BAB2B82" w:rsidRDefault="0BAB2B82" w:rsidP="5A666E6E">
            <w:pPr>
              <w:pStyle w:val="Location"/>
              <w:numPr>
                <w:ilvl w:val="0"/>
                <w:numId w:val="1"/>
              </w:numPr>
              <w:jc w:val="left"/>
            </w:pPr>
            <w:r>
              <w:t>October 21</w:t>
            </w:r>
          </w:p>
          <w:p w14:paraId="343F9D32" w14:textId="3AC45367" w:rsidR="0BAB2B82" w:rsidRDefault="0BAB2B82" w:rsidP="5A666E6E">
            <w:pPr>
              <w:pStyle w:val="Location"/>
              <w:numPr>
                <w:ilvl w:val="0"/>
                <w:numId w:val="1"/>
              </w:numPr>
              <w:jc w:val="left"/>
            </w:pPr>
            <w:r>
              <w:t>November 20</w:t>
            </w:r>
          </w:p>
          <w:p w14:paraId="04DB5A7A" w14:textId="7597886B" w:rsidR="5A666E6E" w:rsidRDefault="5A666E6E" w:rsidP="5A666E6E">
            <w:pPr>
              <w:pStyle w:val="Location"/>
              <w:jc w:val="left"/>
            </w:pPr>
          </w:p>
        </w:tc>
        <w:tc>
          <w:tcPr>
            <w:tcW w:w="0" w:type="auto"/>
          </w:tcPr>
          <w:p w14:paraId="7DFD6B93" w14:textId="77777777" w:rsidR="00000000" w:rsidRDefault="00DE7955">
            <w:pPr>
              <w:rPr>
                <w:rFonts w:ascii="Times New Roman" w:hAnsi="Times New Roman"/>
                <w:szCs w:val="20"/>
              </w:rPr>
            </w:pPr>
          </w:p>
        </w:tc>
      </w:tr>
    </w:tbl>
    <w:p w14:paraId="646C8032" w14:textId="2E56FFCE" w:rsidR="5A666E6E" w:rsidRDefault="5A666E6E"/>
    <w:p w14:paraId="23A17212" w14:textId="77777777" w:rsidR="00C07409" w:rsidRDefault="00C07409" w:rsidP="00C07409"/>
    <w:p w14:paraId="03A1EEBD" w14:textId="77777777" w:rsidR="00C07409" w:rsidRDefault="00C07409" w:rsidP="00C07409"/>
    <w:p w14:paraId="76508619" w14:textId="77777777" w:rsidR="00C07409" w:rsidRDefault="00C07409"/>
    <w:sectPr w:rsidR="00C07409" w:rsidSect="005E0895">
      <w:footerReference w:type="default" r:id="rId29"/>
      <w:pgSz w:w="12240" w:h="15840"/>
      <w:pgMar w:top="720" w:right="1080" w:bottom="1080" w:left="108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EB4C26D" w14:textId="77777777" w:rsidR="00D072D6" w:rsidRDefault="00D072D6" w:rsidP="00B277FB">
      <w:r>
        <w:separator/>
      </w:r>
    </w:p>
  </w:endnote>
  <w:endnote w:type="continuationSeparator" w:id="0">
    <w:p w14:paraId="7E2FEADA" w14:textId="77777777" w:rsidR="00D072D6" w:rsidRDefault="00D072D6" w:rsidP="00B277FB">
      <w:r>
        <w:continuationSeparator/>
      </w:r>
    </w:p>
  </w:endnote>
  <w:endnote w:type="continuationNotice" w:id="1">
    <w:p w14:paraId="4AFD393C" w14:textId="77777777" w:rsidR="00D072D6" w:rsidRDefault="00D072D6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alatino">
    <w:altName w:val="Palatino Linotype"/>
    <w:charset w:val="00"/>
    <w:family w:val="auto"/>
    <w:pitch w:val="variable"/>
    <w:sig w:usb0="00000003" w:usb1="00000000" w:usb2="00000000" w:usb3="00000000" w:csb0="00000001" w:csb1="00000000"/>
  </w:font>
  <w:font w:name="ヒラギノ角ゴ Pro W3">
    <w:altName w:val="Yu Gothic"/>
    <w:charset w:val="80"/>
    <w:family w:val="swiss"/>
    <w:pitch w:val="variable"/>
    <w:sig w:usb0="E00002FF" w:usb1="7AC7FFFF" w:usb2="00000012" w:usb3="00000000" w:csb0="0002000D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741101253"/>
      <w:docPartObj>
        <w:docPartGallery w:val="Page Numbers (Bottom of Page)"/>
        <w:docPartUnique/>
      </w:docPartObj>
    </w:sdtPr>
    <w:sdtEndPr/>
    <w:sdtContent>
      <w:sdt>
        <w:sdtPr>
          <w:id w:val="860082579"/>
          <w:docPartObj>
            <w:docPartGallery w:val="Page Numbers (Top of Page)"/>
            <w:docPartUnique/>
          </w:docPartObj>
        </w:sdtPr>
        <w:sdtEndPr/>
        <w:sdtContent>
          <w:p w14:paraId="3968C234" w14:textId="77777777" w:rsidR="00B277FB" w:rsidRDefault="00B277FB">
            <w:pPr>
              <w:pStyle w:val="Footer"/>
              <w:jc w:val="right"/>
            </w:pPr>
            <w:r>
              <w:t xml:space="preserve">Page </w:t>
            </w:r>
            <w:r>
              <w:rPr>
                <w:b/>
                <w:bCs/>
                <w:sz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</w:rPr>
              <w:fldChar w:fldCharType="separate"/>
            </w:r>
            <w:r w:rsidR="00450B05"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</w:rPr>
              <w:fldChar w:fldCharType="separate"/>
            </w:r>
            <w:r w:rsidR="00450B05">
              <w:rPr>
                <w:b/>
                <w:bCs/>
                <w:noProof/>
              </w:rPr>
              <w:t>3</w:t>
            </w:r>
            <w:r>
              <w:rPr>
                <w:b/>
                <w:bCs/>
                <w:sz w:val="24"/>
              </w:rPr>
              <w:fldChar w:fldCharType="end"/>
            </w:r>
          </w:p>
        </w:sdtContent>
      </w:sdt>
    </w:sdtContent>
  </w:sdt>
  <w:p w14:paraId="02EF04CF" w14:textId="77777777" w:rsidR="00B277FB" w:rsidRDefault="00B277F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FC3D9D6" w14:textId="77777777" w:rsidR="00D072D6" w:rsidRDefault="00D072D6" w:rsidP="00B277FB">
      <w:r>
        <w:separator/>
      </w:r>
    </w:p>
  </w:footnote>
  <w:footnote w:type="continuationSeparator" w:id="0">
    <w:p w14:paraId="436AF026" w14:textId="77777777" w:rsidR="00D072D6" w:rsidRDefault="00D072D6" w:rsidP="00B277FB">
      <w:r>
        <w:continuationSeparator/>
      </w:r>
    </w:p>
  </w:footnote>
  <w:footnote w:type="continuationNotice" w:id="1">
    <w:p w14:paraId="2143564B" w14:textId="77777777" w:rsidR="00D072D6" w:rsidRDefault="00D072D6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7C"/>
    <w:multiLevelType w:val="singleLevel"/>
    <w:tmpl w:val="33D0F94E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3746EE42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4EC8DADE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1B284D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8"/>
    <w:multiLevelType w:val="singleLevel"/>
    <w:tmpl w:val="BAFC091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5" w15:restartNumberingAfterBreak="0">
    <w:nsid w:val="01571526"/>
    <w:multiLevelType w:val="hybridMultilevel"/>
    <w:tmpl w:val="14CE9C2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83E3D4C"/>
    <w:multiLevelType w:val="hybridMultilevel"/>
    <w:tmpl w:val="187A49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738448E"/>
    <w:multiLevelType w:val="hybridMultilevel"/>
    <w:tmpl w:val="3EFCDB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C405F61"/>
    <w:multiLevelType w:val="hybridMultilevel"/>
    <w:tmpl w:val="89AC2B52"/>
    <w:lvl w:ilvl="0" w:tplc="664A8BC6">
      <w:start w:val="1"/>
      <w:numFmt w:val="decimal"/>
      <w:lvlText w:val="%1."/>
      <w:lvlJc w:val="left"/>
      <w:pPr>
        <w:ind w:left="720" w:hanging="360"/>
      </w:pPr>
    </w:lvl>
    <w:lvl w:ilvl="1" w:tplc="D59083AE">
      <w:start w:val="1"/>
      <w:numFmt w:val="lowerLetter"/>
      <w:lvlText w:val="%2."/>
      <w:lvlJc w:val="left"/>
      <w:pPr>
        <w:ind w:left="1440" w:hanging="360"/>
      </w:pPr>
    </w:lvl>
    <w:lvl w:ilvl="2" w:tplc="4482A3C6">
      <w:start w:val="1"/>
      <w:numFmt w:val="lowerRoman"/>
      <w:lvlText w:val="%3."/>
      <w:lvlJc w:val="right"/>
      <w:pPr>
        <w:ind w:left="2160" w:hanging="180"/>
      </w:pPr>
    </w:lvl>
    <w:lvl w:ilvl="3" w:tplc="9154BEBE">
      <w:start w:val="1"/>
      <w:numFmt w:val="decimal"/>
      <w:lvlText w:val="%4."/>
      <w:lvlJc w:val="left"/>
      <w:pPr>
        <w:ind w:left="2880" w:hanging="360"/>
      </w:pPr>
    </w:lvl>
    <w:lvl w:ilvl="4" w:tplc="0FCC6898">
      <w:start w:val="1"/>
      <w:numFmt w:val="lowerLetter"/>
      <w:lvlText w:val="%5."/>
      <w:lvlJc w:val="left"/>
      <w:pPr>
        <w:ind w:left="3600" w:hanging="360"/>
      </w:pPr>
    </w:lvl>
    <w:lvl w:ilvl="5" w:tplc="E7180080">
      <w:start w:val="1"/>
      <w:numFmt w:val="lowerRoman"/>
      <w:lvlText w:val="%6."/>
      <w:lvlJc w:val="right"/>
      <w:pPr>
        <w:ind w:left="4320" w:hanging="180"/>
      </w:pPr>
    </w:lvl>
    <w:lvl w:ilvl="6" w:tplc="6810907A">
      <w:start w:val="1"/>
      <w:numFmt w:val="decimal"/>
      <w:lvlText w:val="%7."/>
      <w:lvlJc w:val="left"/>
      <w:pPr>
        <w:ind w:left="5040" w:hanging="360"/>
      </w:pPr>
    </w:lvl>
    <w:lvl w:ilvl="7" w:tplc="1AB614A0">
      <w:start w:val="1"/>
      <w:numFmt w:val="lowerLetter"/>
      <w:lvlText w:val="%8."/>
      <w:lvlJc w:val="left"/>
      <w:pPr>
        <w:ind w:left="5760" w:hanging="360"/>
      </w:pPr>
    </w:lvl>
    <w:lvl w:ilvl="8" w:tplc="801639F2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0241108"/>
    <w:multiLevelType w:val="hybridMultilevel"/>
    <w:tmpl w:val="05C4757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3852750"/>
    <w:multiLevelType w:val="hybridMultilevel"/>
    <w:tmpl w:val="D4EE61B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50703A0"/>
    <w:multiLevelType w:val="hybridMultilevel"/>
    <w:tmpl w:val="5DD418A8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60527D6"/>
    <w:multiLevelType w:val="hybridMultilevel"/>
    <w:tmpl w:val="FC502A1E"/>
    <w:lvl w:ilvl="0" w:tplc="06DEF5E2">
      <w:start w:val="1"/>
      <w:numFmt w:val="decimal"/>
      <w:lvlText w:val="%1."/>
      <w:lvlJc w:val="left"/>
      <w:pPr>
        <w:ind w:left="720" w:hanging="360"/>
      </w:pPr>
    </w:lvl>
    <w:lvl w:ilvl="1" w:tplc="A58427CC">
      <w:start w:val="1"/>
      <w:numFmt w:val="lowerLetter"/>
      <w:lvlText w:val="%2."/>
      <w:lvlJc w:val="left"/>
      <w:pPr>
        <w:ind w:left="1440" w:hanging="360"/>
      </w:pPr>
    </w:lvl>
    <w:lvl w:ilvl="2" w:tplc="400447A4">
      <w:start w:val="1"/>
      <w:numFmt w:val="lowerRoman"/>
      <w:lvlText w:val="%3."/>
      <w:lvlJc w:val="right"/>
      <w:pPr>
        <w:ind w:left="2160" w:hanging="180"/>
      </w:pPr>
    </w:lvl>
    <w:lvl w:ilvl="3" w:tplc="B8704146">
      <w:start w:val="1"/>
      <w:numFmt w:val="decimal"/>
      <w:lvlText w:val="%4."/>
      <w:lvlJc w:val="left"/>
      <w:pPr>
        <w:ind w:left="2880" w:hanging="360"/>
      </w:pPr>
    </w:lvl>
    <w:lvl w:ilvl="4" w:tplc="73F613FA">
      <w:start w:val="1"/>
      <w:numFmt w:val="lowerLetter"/>
      <w:lvlText w:val="%5."/>
      <w:lvlJc w:val="left"/>
      <w:pPr>
        <w:ind w:left="3600" w:hanging="360"/>
      </w:pPr>
    </w:lvl>
    <w:lvl w:ilvl="5" w:tplc="D1B4765C">
      <w:start w:val="1"/>
      <w:numFmt w:val="lowerRoman"/>
      <w:lvlText w:val="%6."/>
      <w:lvlJc w:val="right"/>
      <w:pPr>
        <w:ind w:left="4320" w:hanging="180"/>
      </w:pPr>
    </w:lvl>
    <w:lvl w:ilvl="6" w:tplc="2DB6F692">
      <w:start w:val="1"/>
      <w:numFmt w:val="decimal"/>
      <w:lvlText w:val="%7."/>
      <w:lvlJc w:val="left"/>
      <w:pPr>
        <w:ind w:left="5040" w:hanging="360"/>
      </w:pPr>
    </w:lvl>
    <w:lvl w:ilvl="7" w:tplc="F18AC10C">
      <w:start w:val="1"/>
      <w:numFmt w:val="lowerLetter"/>
      <w:lvlText w:val="%8."/>
      <w:lvlJc w:val="left"/>
      <w:pPr>
        <w:ind w:left="5760" w:hanging="360"/>
      </w:pPr>
    </w:lvl>
    <w:lvl w:ilvl="8" w:tplc="6600A49E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84B4A7D"/>
    <w:multiLevelType w:val="hybridMultilevel"/>
    <w:tmpl w:val="A80E9666"/>
    <w:lvl w:ilvl="0" w:tplc="3428334A">
      <w:start w:val="1"/>
      <w:numFmt w:val="decimal"/>
      <w:lvlText w:val="%1."/>
      <w:lvlJc w:val="left"/>
      <w:pPr>
        <w:ind w:left="720" w:hanging="360"/>
      </w:pPr>
    </w:lvl>
    <w:lvl w:ilvl="1" w:tplc="04684D80">
      <w:start w:val="1"/>
      <w:numFmt w:val="lowerLetter"/>
      <w:lvlText w:val="%2."/>
      <w:lvlJc w:val="left"/>
      <w:pPr>
        <w:ind w:left="1440" w:hanging="360"/>
      </w:pPr>
    </w:lvl>
    <w:lvl w:ilvl="2" w:tplc="A770F9B8">
      <w:start w:val="1"/>
      <w:numFmt w:val="lowerRoman"/>
      <w:lvlText w:val="%3."/>
      <w:lvlJc w:val="right"/>
      <w:pPr>
        <w:ind w:left="2160" w:hanging="180"/>
      </w:pPr>
    </w:lvl>
    <w:lvl w:ilvl="3" w:tplc="BC5C9728">
      <w:start w:val="1"/>
      <w:numFmt w:val="decimal"/>
      <w:lvlText w:val="%4."/>
      <w:lvlJc w:val="left"/>
      <w:pPr>
        <w:ind w:left="2880" w:hanging="360"/>
      </w:pPr>
    </w:lvl>
    <w:lvl w:ilvl="4" w:tplc="88F47D38">
      <w:start w:val="1"/>
      <w:numFmt w:val="lowerLetter"/>
      <w:lvlText w:val="%5."/>
      <w:lvlJc w:val="left"/>
      <w:pPr>
        <w:ind w:left="3600" w:hanging="360"/>
      </w:pPr>
    </w:lvl>
    <w:lvl w:ilvl="5" w:tplc="4F7CA6C0">
      <w:start w:val="1"/>
      <w:numFmt w:val="lowerRoman"/>
      <w:lvlText w:val="%6."/>
      <w:lvlJc w:val="right"/>
      <w:pPr>
        <w:ind w:left="4320" w:hanging="180"/>
      </w:pPr>
    </w:lvl>
    <w:lvl w:ilvl="6" w:tplc="BA02689C">
      <w:start w:val="1"/>
      <w:numFmt w:val="decimal"/>
      <w:lvlText w:val="%7."/>
      <w:lvlJc w:val="left"/>
      <w:pPr>
        <w:ind w:left="5040" w:hanging="360"/>
      </w:pPr>
    </w:lvl>
    <w:lvl w:ilvl="7" w:tplc="A8C05A26">
      <w:start w:val="1"/>
      <w:numFmt w:val="lowerLetter"/>
      <w:lvlText w:val="%8."/>
      <w:lvlJc w:val="left"/>
      <w:pPr>
        <w:ind w:left="5760" w:hanging="360"/>
      </w:pPr>
    </w:lvl>
    <w:lvl w:ilvl="8" w:tplc="C7B0666C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90F37A8"/>
    <w:multiLevelType w:val="hybridMultilevel"/>
    <w:tmpl w:val="EEA01218"/>
    <w:lvl w:ilvl="0" w:tplc="77BAAEB4">
      <w:start w:val="1"/>
      <w:numFmt w:val="decimal"/>
      <w:lvlText w:val="%1."/>
      <w:lvlJc w:val="left"/>
      <w:pPr>
        <w:ind w:left="720" w:hanging="360"/>
      </w:pPr>
    </w:lvl>
    <w:lvl w:ilvl="1" w:tplc="D57EF694">
      <w:start w:val="1"/>
      <w:numFmt w:val="lowerLetter"/>
      <w:lvlText w:val="%2."/>
      <w:lvlJc w:val="left"/>
      <w:pPr>
        <w:ind w:left="1440" w:hanging="360"/>
      </w:pPr>
    </w:lvl>
    <w:lvl w:ilvl="2" w:tplc="41B07414">
      <w:start w:val="1"/>
      <w:numFmt w:val="lowerRoman"/>
      <w:lvlText w:val="%3."/>
      <w:lvlJc w:val="right"/>
      <w:pPr>
        <w:ind w:left="2160" w:hanging="180"/>
      </w:pPr>
    </w:lvl>
    <w:lvl w:ilvl="3" w:tplc="8A844DCA">
      <w:start w:val="1"/>
      <w:numFmt w:val="decimal"/>
      <w:lvlText w:val="%4."/>
      <w:lvlJc w:val="left"/>
      <w:pPr>
        <w:ind w:left="2880" w:hanging="360"/>
      </w:pPr>
    </w:lvl>
    <w:lvl w:ilvl="4" w:tplc="BF141B6A">
      <w:start w:val="1"/>
      <w:numFmt w:val="lowerLetter"/>
      <w:lvlText w:val="%5."/>
      <w:lvlJc w:val="left"/>
      <w:pPr>
        <w:ind w:left="3600" w:hanging="360"/>
      </w:pPr>
    </w:lvl>
    <w:lvl w:ilvl="5" w:tplc="F9C0FF7A">
      <w:start w:val="1"/>
      <w:numFmt w:val="lowerRoman"/>
      <w:lvlText w:val="%6."/>
      <w:lvlJc w:val="right"/>
      <w:pPr>
        <w:ind w:left="4320" w:hanging="180"/>
      </w:pPr>
    </w:lvl>
    <w:lvl w:ilvl="6" w:tplc="A9129D82">
      <w:start w:val="1"/>
      <w:numFmt w:val="decimal"/>
      <w:lvlText w:val="%7."/>
      <w:lvlJc w:val="left"/>
      <w:pPr>
        <w:ind w:left="5040" w:hanging="360"/>
      </w:pPr>
    </w:lvl>
    <w:lvl w:ilvl="7" w:tplc="0F78AC2A">
      <w:start w:val="1"/>
      <w:numFmt w:val="lowerLetter"/>
      <w:lvlText w:val="%8."/>
      <w:lvlJc w:val="left"/>
      <w:pPr>
        <w:ind w:left="5760" w:hanging="360"/>
      </w:pPr>
    </w:lvl>
    <w:lvl w:ilvl="8" w:tplc="6A82882A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BF26751"/>
    <w:multiLevelType w:val="hybridMultilevel"/>
    <w:tmpl w:val="A052DC52"/>
    <w:lvl w:ilvl="0" w:tplc="04090001">
      <w:start w:val="1"/>
      <w:numFmt w:val="bullet"/>
      <w:lvlText w:val=""/>
      <w:lvlJc w:val="left"/>
      <w:pPr>
        <w:tabs>
          <w:tab w:val="num" w:pos="780"/>
        </w:tabs>
        <w:ind w:left="7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500"/>
        </w:tabs>
        <w:ind w:left="1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220"/>
        </w:tabs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940"/>
        </w:tabs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60"/>
        </w:tabs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80"/>
        </w:tabs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100"/>
        </w:tabs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820"/>
        </w:tabs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540"/>
        </w:tabs>
        <w:ind w:left="6540" w:hanging="360"/>
      </w:pPr>
      <w:rPr>
        <w:rFonts w:ascii="Wingdings" w:hAnsi="Wingdings" w:hint="default"/>
      </w:rPr>
    </w:lvl>
  </w:abstractNum>
  <w:abstractNum w:abstractNumId="16" w15:restartNumberingAfterBreak="0">
    <w:nsid w:val="44374064"/>
    <w:multiLevelType w:val="hybridMultilevel"/>
    <w:tmpl w:val="FB884CB4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49845E2"/>
    <w:multiLevelType w:val="hybridMultilevel"/>
    <w:tmpl w:val="8C00508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93127A8"/>
    <w:multiLevelType w:val="hybridMultilevel"/>
    <w:tmpl w:val="44A60474"/>
    <w:lvl w:ilvl="0" w:tplc="455EA4CA">
      <w:start w:val="1"/>
      <w:numFmt w:val="decimal"/>
      <w:lvlText w:val="%1."/>
      <w:lvlJc w:val="left"/>
      <w:pPr>
        <w:ind w:left="720" w:hanging="360"/>
      </w:pPr>
    </w:lvl>
    <w:lvl w:ilvl="1" w:tplc="54966AFE">
      <w:start w:val="1"/>
      <w:numFmt w:val="lowerLetter"/>
      <w:lvlText w:val="%2."/>
      <w:lvlJc w:val="left"/>
      <w:pPr>
        <w:ind w:left="1440" w:hanging="360"/>
      </w:pPr>
    </w:lvl>
    <w:lvl w:ilvl="2" w:tplc="FEE08C8C">
      <w:start w:val="1"/>
      <w:numFmt w:val="lowerRoman"/>
      <w:lvlText w:val="%3."/>
      <w:lvlJc w:val="right"/>
      <w:pPr>
        <w:ind w:left="2160" w:hanging="180"/>
      </w:pPr>
    </w:lvl>
    <w:lvl w:ilvl="3" w:tplc="4380177C">
      <w:start w:val="1"/>
      <w:numFmt w:val="decimal"/>
      <w:lvlText w:val="%4."/>
      <w:lvlJc w:val="left"/>
      <w:pPr>
        <w:ind w:left="2880" w:hanging="360"/>
      </w:pPr>
    </w:lvl>
    <w:lvl w:ilvl="4" w:tplc="42BA68F8">
      <w:start w:val="1"/>
      <w:numFmt w:val="lowerLetter"/>
      <w:lvlText w:val="%5."/>
      <w:lvlJc w:val="left"/>
      <w:pPr>
        <w:ind w:left="3600" w:hanging="360"/>
      </w:pPr>
    </w:lvl>
    <w:lvl w:ilvl="5" w:tplc="5B122EA4">
      <w:start w:val="1"/>
      <w:numFmt w:val="lowerRoman"/>
      <w:lvlText w:val="%6."/>
      <w:lvlJc w:val="right"/>
      <w:pPr>
        <w:ind w:left="4320" w:hanging="180"/>
      </w:pPr>
    </w:lvl>
    <w:lvl w:ilvl="6" w:tplc="8E90CB80">
      <w:start w:val="1"/>
      <w:numFmt w:val="decimal"/>
      <w:lvlText w:val="%7."/>
      <w:lvlJc w:val="left"/>
      <w:pPr>
        <w:ind w:left="5040" w:hanging="360"/>
      </w:pPr>
    </w:lvl>
    <w:lvl w:ilvl="7" w:tplc="9184E83A">
      <w:start w:val="1"/>
      <w:numFmt w:val="lowerLetter"/>
      <w:lvlText w:val="%8."/>
      <w:lvlJc w:val="left"/>
      <w:pPr>
        <w:ind w:left="5760" w:hanging="360"/>
      </w:pPr>
    </w:lvl>
    <w:lvl w:ilvl="8" w:tplc="8BE40EA2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61F377B"/>
    <w:multiLevelType w:val="hybridMultilevel"/>
    <w:tmpl w:val="684A5176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AAB146C"/>
    <w:multiLevelType w:val="hybridMultilevel"/>
    <w:tmpl w:val="3EFCDB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AE13434"/>
    <w:multiLevelType w:val="hybridMultilevel"/>
    <w:tmpl w:val="8C00508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D1F2E65"/>
    <w:multiLevelType w:val="hybridMultilevel"/>
    <w:tmpl w:val="C66CC4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F6B5473"/>
    <w:multiLevelType w:val="hybridMultilevel"/>
    <w:tmpl w:val="EF4856E8"/>
    <w:lvl w:ilvl="0" w:tplc="6ED69EFE">
      <w:start w:val="1"/>
      <w:numFmt w:val="decimal"/>
      <w:lvlText w:val="%1."/>
      <w:lvlJc w:val="left"/>
      <w:pPr>
        <w:ind w:left="720" w:hanging="360"/>
      </w:pPr>
    </w:lvl>
    <w:lvl w:ilvl="1" w:tplc="E5244F4A">
      <w:start w:val="1"/>
      <w:numFmt w:val="lowerLetter"/>
      <w:lvlText w:val="%2."/>
      <w:lvlJc w:val="left"/>
      <w:pPr>
        <w:ind w:left="1440" w:hanging="360"/>
      </w:pPr>
    </w:lvl>
    <w:lvl w:ilvl="2" w:tplc="3FC6E3AC">
      <w:start w:val="1"/>
      <w:numFmt w:val="lowerRoman"/>
      <w:lvlText w:val="%3."/>
      <w:lvlJc w:val="right"/>
      <w:pPr>
        <w:ind w:left="2160" w:hanging="180"/>
      </w:pPr>
    </w:lvl>
    <w:lvl w:ilvl="3" w:tplc="CD7A398E">
      <w:start w:val="1"/>
      <w:numFmt w:val="decimal"/>
      <w:lvlText w:val="%4."/>
      <w:lvlJc w:val="left"/>
      <w:pPr>
        <w:ind w:left="2880" w:hanging="360"/>
      </w:pPr>
    </w:lvl>
    <w:lvl w:ilvl="4" w:tplc="5EAA3B5E">
      <w:start w:val="1"/>
      <w:numFmt w:val="lowerLetter"/>
      <w:lvlText w:val="%5."/>
      <w:lvlJc w:val="left"/>
      <w:pPr>
        <w:ind w:left="3600" w:hanging="360"/>
      </w:pPr>
    </w:lvl>
    <w:lvl w:ilvl="5" w:tplc="E77C3D36">
      <w:start w:val="1"/>
      <w:numFmt w:val="lowerRoman"/>
      <w:lvlText w:val="%6."/>
      <w:lvlJc w:val="right"/>
      <w:pPr>
        <w:ind w:left="4320" w:hanging="180"/>
      </w:pPr>
    </w:lvl>
    <w:lvl w:ilvl="6" w:tplc="A5D202DA">
      <w:start w:val="1"/>
      <w:numFmt w:val="decimal"/>
      <w:lvlText w:val="%7."/>
      <w:lvlJc w:val="left"/>
      <w:pPr>
        <w:ind w:left="5040" w:hanging="360"/>
      </w:pPr>
    </w:lvl>
    <w:lvl w:ilvl="7" w:tplc="C94CDC96">
      <w:start w:val="1"/>
      <w:numFmt w:val="lowerLetter"/>
      <w:lvlText w:val="%8."/>
      <w:lvlJc w:val="left"/>
      <w:pPr>
        <w:ind w:left="5760" w:hanging="360"/>
      </w:pPr>
    </w:lvl>
    <w:lvl w:ilvl="8" w:tplc="144E60A8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31F6AF2"/>
    <w:multiLevelType w:val="hybridMultilevel"/>
    <w:tmpl w:val="27E86790"/>
    <w:lvl w:ilvl="0" w:tplc="04090001">
      <w:start w:val="1"/>
      <w:numFmt w:val="bullet"/>
      <w:lvlText w:val=""/>
      <w:lvlJc w:val="left"/>
      <w:pPr>
        <w:tabs>
          <w:tab w:val="num" w:pos="1335"/>
        </w:tabs>
        <w:ind w:left="133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055"/>
        </w:tabs>
        <w:ind w:left="20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775"/>
        </w:tabs>
        <w:ind w:left="27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495"/>
        </w:tabs>
        <w:ind w:left="34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215"/>
        </w:tabs>
        <w:ind w:left="42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935"/>
        </w:tabs>
        <w:ind w:left="49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655"/>
        </w:tabs>
        <w:ind w:left="56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375"/>
        </w:tabs>
        <w:ind w:left="63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095"/>
        </w:tabs>
        <w:ind w:left="7095" w:hanging="360"/>
      </w:pPr>
      <w:rPr>
        <w:rFonts w:ascii="Wingdings" w:hAnsi="Wingdings" w:hint="default"/>
      </w:rPr>
    </w:lvl>
  </w:abstractNum>
  <w:abstractNum w:abstractNumId="25" w15:restartNumberingAfterBreak="0">
    <w:nsid w:val="71243727"/>
    <w:multiLevelType w:val="hybridMultilevel"/>
    <w:tmpl w:val="EC4CC9F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8E71591"/>
    <w:multiLevelType w:val="hybridMultilevel"/>
    <w:tmpl w:val="EC4CC9F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A9B5087"/>
    <w:multiLevelType w:val="hybridMultilevel"/>
    <w:tmpl w:val="FE3A815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8"/>
  </w:num>
  <w:num w:numId="3">
    <w:abstractNumId w:val="12"/>
  </w:num>
  <w:num w:numId="4">
    <w:abstractNumId w:val="23"/>
  </w:num>
  <w:num w:numId="5">
    <w:abstractNumId w:val="13"/>
  </w:num>
  <w:num w:numId="6">
    <w:abstractNumId w:val="18"/>
  </w:num>
  <w:num w:numId="7">
    <w:abstractNumId w:val="4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  <w:num w:numId="12">
    <w:abstractNumId w:val="15"/>
  </w:num>
  <w:num w:numId="13">
    <w:abstractNumId w:val="19"/>
  </w:num>
  <w:num w:numId="14">
    <w:abstractNumId w:val="11"/>
  </w:num>
  <w:num w:numId="15">
    <w:abstractNumId w:val="24"/>
  </w:num>
  <w:num w:numId="16">
    <w:abstractNumId w:val="16"/>
  </w:num>
  <w:num w:numId="17">
    <w:abstractNumId w:val="10"/>
  </w:num>
  <w:num w:numId="18">
    <w:abstractNumId w:val="6"/>
  </w:num>
  <w:num w:numId="19">
    <w:abstractNumId w:val="22"/>
  </w:num>
  <w:num w:numId="20">
    <w:abstractNumId w:val="9"/>
  </w:num>
  <w:num w:numId="21">
    <w:abstractNumId w:val="27"/>
  </w:num>
  <w:num w:numId="22">
    <w:abstractNumId w:val="21"/>
  </w:num>
  <w:num w:numId="23">
    <w:abstractNumId w:val="25"/>
  </w:num>
  <w:num w:numId="24">
    <w:abstractNumId w:val="7"/>
  </w:num>
  <w:num w:numId="25">
    <w:abstractNumId w:val="17"/>
  </w:num>
  <w:num w:numId="26">
    <w:abstractNumId w:val="5"/>
  </w:num>
  <w:num w:numId="27">
    <w:abstractNumId w:val="26"/>
  </w:num>
  <w:num w:numId="28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hideGrammaticalErrors/>
  <w:activeWritingStyle w:appName="MSWord" w:lang="en-US" w:vendorID="64" w:dllVersion="6" w:nlCheck="1" w:checkStyle="0"/>
  <w:activeWritingStyle w:appName="MSWord" w:lang="en-US" w:vendorID="64" w:dllVersion="0" w:nlCheck="1" w:checkStyle="0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hdrShapeDefaults>
    <o:shapedefaults v:ext="edit" spidmax="4097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A0146"/>
    <w:rsid w:val="00000B65"/>
    <w:rsid w:val="000215EE"/>
    <w:rsid w:val="00021AFD"/>
    <w:rsid w:val="00025B51"/>
    <w:rsid w:val="00046788"/>
    <w:rsid w:val="00050930"/>
    <w:rsid w:val="000929A8"/>
    <w:rsid w:val="00092F33"/>
    <w:rsid w:val="000C7C3C"/>
    <w:rsid w:val="000D17C6"/>
    <w:rsid w:val="0012362F"/>
    <w:rsid w:val="0015737D"/>
    <w:rsid w:val="00167739"/>
    <w:rsid w:val="00185CD0"/>
    <w:rsid w:val="001B1EC6"/>
    <w:rsid w:val="001E267D"/>
    <w:rsid w:val="001F3B70"/>
    <w:rsid w:val="002077ED"/>
    <w:rsid w:val="00215FB1"/>
    <w:rsid w:val="00227E09"/>
    <w:rsid w:val="002A5E76"/>
    <w:rsid w:val="002D5347"/>
    <w:rsid w:val="00313CA9"/>
    <w:rsid w:val="0031472E"/>
    <w:rsid w:val="00315E3A"/>
    <w:rsid w:val="00343FA8"/>
    <w:rsid w:val="003A6177"/>
    <w:rsid w:val="003E7202"/>
    <w:rsid w:val="00436FFC"/>
    <w:rsid w:val="00442DDD"/>
    <w:rsid w:val="00450B05"/>
    <w:rsid w:val="00453B44"/>
    <w:rsid w:val="004E3E0A"/>
    <w:rsid w:val="005261D5"/>
    <w:rsid w:val="00530BC1"/>
    <w:rsid w:val="00551A52"/>
    <w:rsid w:val="00580D60"/>
    <w:rsid w:val="005D1351"/>
    <w:rsid w:val="005E0895"/>
    <w:rsid w:val="005F157A"/>
    <w:rsid w:val="006208B2"/>
    <w:rsid w:val="00627EA4"/>
    <w:rsid w:val="006304FF"/>
    <w:rsid w:val="006644BA"/>
    <w:rsid w:val="00670335"/>
    <w:rsid w:val="006757F1"/>
    <w:rsid w:val="006B0D56"/>
    <w:rsid w:val="006D52D9"/>
    <w:rsid w:val="0071647B"/>
    <w:rsid w:val="0071658D"/>
    <w:rsid w:val="007343D2"/>
    <w:rsid w:val="00741F09"/>
    <w:rsid w:val="007502A2"/>
    <w:rsid w:val="00771042"/>
    <w:rsid w:val="00777926"/>
    <w:rsid w:val="00781B78"/>
    <w:rsid w:val="00787777"/>
    <w:rsid w:val="007C32A7"/>
    <w:rsid w:val="007C645B"/>
    <w:rsid w:val="007D4787"/>
    <w:rsid w:val="007E09F1"/>
    <w:rsid w:val="007F3BC4"/>
    <w:rsid w:val="007F75DF"/>
    <w:rsid w:val="00826C0A"/>
    <w:rsid w:val="00862B07"/>
    <w:rsid w:val="00925C4B"/>
    <w:rsid w:val="00956450"/>
    <w:rsid w:val="009665B7"/>
    <w:rsid w:val="00974F76"/>
    <w:rsid w:val="00992A2B"/>
    <w:rsid w:val="009C4F38"/>
    <w:rsid w:val="009F35A8"/>
    <w:rsid w:val="00A0308F"/>
    <w:rsid w:val="00A12A4A"/>
    <w:rsid w:val="00A30B91"/>
    <w:rsid w:val="00A95A98"/>
    <w:rsid w:val="00A97EED"/>
    <w:rsid w:val="00AB2A84"/>
    <w:rsid w:val="00AF3FBD"/>
    <w:rsid w:val="00B02450"/>
    <w:rsid w:val="00B1229F"/>
    <w:rsid w:val="00B277FB"/>
    <w:rsid w:val="00B4477F"/>
    <w:rsid w:val="00B71340"/>
    <w:rsid w:val="00B72A07"/>
    <w:rsid w:val="00B841DF"/>
    <w:rsid w:val="00BD7A1C"/>
    <w:rsid w:val="00BE7CBF"/>
    <w:rsid w:val="00BF5822"/>
    <w:rsid w:val="00C07409"/>
    <w:rsid w:val="00C12E41"/>
    <w:rsid w:val="00C251A3"/>
    <w:rsid w:val="00C42D58"/>
    <w:rsid w:val="00C505E9"/>
    <w:rsid w:val="00CD440E"/>
    <w:rsid w:val="00D072D6"/>
    <w:rsid w:val="00D268A5"/>
    <w:rsid w:val="00D63530"/>
    <w:rsid w:val="00D743FB"/>
    <w:rsid w:val="00D868B9"/>
    <w:rsid w:val="00D96184"/>
    <w:rsid w:val="00DA0146"/>
    <w:rsid w:val="00DE1656"/>
    <w:rsid w:val="00DE7955"/>
    <w:rsid w:val="00DF0455"/>
    <w:rsid w:val="00DF6662"/>
    <w:rsid w:val="00E15896"/>
    <w:rsid w:val="00E24685"/>
    <w:rsid w:val="00E2755B"/>
    <w:rsid w:val="00E3013C"/>
    <w:rsid w:val="00E47709"/>
    <w:rsid w:val="00E53766"/>
    <w:rsid w:val="00E7243F"/>
    <w:rsid w:val="00E72DEC"/>
    <w:rsid w:val="00E90984"/>
    <w:rsid w:val="00EA1B14"/>
    <w:rsid w:val="00EA5F18"/>
    <w:rsid w:val="00EC060F"/>
    <w:rsid w:val="00EC472C"/>
    <w:rsid w:val="00EE366C"/>
    <w:rsid w:val="00F0125D"/>
    <w:rsid w:val="00F479A5"/>
    <w:rsid w:val="00F64FC5"/>
    <w:rsid w:val="00F73423"/>
    <w:rsid w:val="00FC2466"/>
    <w:rsid w:val="013A0408"/>
    <w:rsid w:val="034E7BDD"/>
    <w:rsid w:val="0431889A"/>
    <w:rsid w:val="04BE8645"/>
    <w:rsid w:val="061AA4EA"/>
    <w:rsid w:val="07250497"/>
    <w:rsid w:val="0743CC2E"/>
    <w:rsid w:val="0767B6FB"/>
    <w:rsid w:val="07AF3996"/>
    <w:rsid w:val="08994CA7"/>
    <w:rsid w:val="08E6C2AA"/>
    <w:rsid w:val="09EF4D1B"/>
    <w:rsid w:val="0AF8C2B1"/>
    <w:rsid w:val="0BAB2B82"/>
    <w:rsid w:val="0BF18999"/>
    <w:rsid w:val="0C6951A6"/>
    <w:rsid w:val="0E2ECBB7"/>
    <w:rsid w:val="0EB86BAA"/>
    <w:rsid w:val="0ED6A075"/>
    <w:rsid w:val="0FD6F1A9"/>
    <w:rsid w:val="1161D1E8"/>
    <w:rsid w:val="118A7C06"/>
    <w:rsid w:val="12404397"/>
    <w:rsid w:val="13A00DAF"/>
    <w:rsid w:val="14F04D30"/>
    <w:rsid w:val="15F6167A"/>
    <w:rsid w:val="15FB8084"/>
    <w:rsid w:val="161BB3F9"/>
    <w:rsid w:val="16F3FFF4"/>
    <w:rsid w:val="17BC0B06"/>
    <w:rsid w:val="1A092C05"/>
    <w:rsid w:val="1A77E027"/>
    <w:rsid w:val="1AAD1EC2"/>
    <w:rsid w:val="1ADA7D9E"/>
    <w:rsid w:val="1CE896B7"/>
    <w:rsid w:val="1D8AD29E"/>
    <w:rsid w:val="1FB6BA3E"/>
    <w:rsid w:val="201D0AEE"/>
    <w:rsid w:val="208C0495"/>
    <w:rsid w:val="22539BE2"/>
    <w:rsid w:val="228516F5"/>
    <w:rsid w:val="22A47591"/>
    <w:rsid w:val="23008083"/>
    <w:rsid w:val="2314F007"/>
    <w:rsid w:val="243E984C"/>
    <w:rsid w:val="24587503"/>
    <w:rsid w:val="2549863C"/>
    <w:rsid w:val="273059F2"/>
    <w:rsid w:val="295F4C7A"/>
    <w:rsid w:val="2A4F0D0C"/>
    <w:rsid w:val="2A57E075"/>
    <w:rsid w:val="2A9A2597"/>
    <w:rsid w:val="2C1669DB"/>
    <w:rsid w:val="2C5E3D9E"/>
    <w:rsid w:val="2D2233D0"/>
    <w:rsid w:val="2DBA44AB"/>
    <w:rsid w:val="2DE827B8"/>
    <w:rsid w:val="2E6349C6"/>
    <w:rsid w:val="2EADCA5F"/>
    <w:rsid w:val="2ECF4824"/>
    <w:rsid w:val="2FC2F4EC"/>
    <w:rsid w:val="3354D066"/>
    <w:rsid w:val="343CC3E2"/>
    <w:rsid w:val="345425D1"/>
    <w:rsid w:val="35881491"/>
    <w:rsid w:val="35F17E14"/>
    <w:rsid w:val="364DF5B1"/>
    <w:rsid w:val="3653ADE4"/>
    <w:rsid w:val="36E0C2F0"/>
    <w:rsid w:val="383987F3"/>
    <w:rsid w:val="38767568"/>
    <w:rsid w:val="393FCBC8"/>
    <w:rsid w:val="39D6518C"/>
    <w:rsid w:val="3C0E6B44"/>
    <w:rsid w:val="3D1FFD04"/>
    <w:rsid w:val="3FC7A955"/>
    <w:rsid w:val="40B1EAFB"/>
    <w:rsid w:val="4519B7C8"/>
    <w:rsid w:val="46729D45"/>
    <w:rsid w:val="46FA4196"/>
    <w:rsid w:val="4857B2D3"/>
    <w:rsid w:val="4867B26F"/>
    <w:rsid w:val="498B5C7E"/>
    <w:rsid w:val="49EDD268"/>
    <w:rsid w:val="4AECA75C"/>
    <w:rsid w:val="4AF6DEAC"/>
    <w:rsid w:val="4BB78848"/>
    <w:rsid w:val="4C9A4C53"/>
    <w:rsid w:val="4CF6223B"/>
    <w:rsid w:val="4D3BB9E3"/>
    <w:rsid w:val="4DDD479B"/>
    <w:rsid w:val="4DF51846"/>
    <w:rsid w:val="4E566E84"/>
    <w:rsid w:val="4FF93B4E"/>
    <w:rsid w:val="53F3D662"/>
    <w:rsid w:val="5472255C"/>
    <w:rsid w:val="55017F7B"/>
    <w:rsid w:val="55A9EF46"/>
    <w:rsid w:val="568E043E"/>
    <w:rsid w:val="57BD16C4"/>
    <w:rsid w:val="58DB99E3"/>
    <w:rsid w:val="59FBC0B1"/>
    <w:rsid w:val="5A1EB2F3"/>
    <w:rsid w:val="5A593DBE"/>
    <w:rsid w:val="5A666E6E"/>
    <w:rsid w:val="5B052A95"/>
    <w:rsid w:val="5B5E4DA6"/>
    <w:rsid w:val="5EDCDE22"/>
    <w:rsid w:val="5F153463"/>
    <w:rsid w:val="5F3314A1"/>
    <w:rsid w:val="5F7E720C"/>
    <w:rsid w:val="604AEA6C"/>
    <w:rsid w:val="616659DE"/>
    <w:rsid w:val="62005076"/>
    <w:rsid w:val="62570C21"/>
    <w:rsid w:val="627C68AA"/>
    <w:rsid w:val="62CC964D"/>
    <w:rsid w:val="62E040D7"/>
    <w:rsid w:val="63D0F1BC"/>
    <w:rsid w:val="649AA8C0"/>
    <w:rsid w:val="661BFB03"/>
    <w:rsid w:val="67A073B7"/>
    <w:rsid w:val="695ADD41"/>
    <w:rsid w:val="69A89073"/>
    <w:rsid w:val="6BE59A66"/>
    <w:rsid w:val="6BE87E36"/>
    <w:rsid w:val="6DB685B8"/>
    <w:rsid w:val="6EE36B49"/>
    <w:rsid w:val="6F39543A"/>
    <w:rsid w:val="6FE80122"/>
    <w:rsid w:val="701727BE"/>
    <w:rsid w:val="7076160D"/>
    <w:rsid w:val="708951CE"/>
    <w:rsid w:val="70FDEF31"/>
    <w:rsid w:val="711F85EF"/>
    <w:rsid w:val="71BC8FA7"/>
    <w:rsid w:val="72996321"/>
    <w:rsid w:val="72BC0728"/>
    <w:rsid w:val="73206959"/>
    <w:rsid w:val="73D459C5"/>
    <w:rsid w:val="769DF625"/>
    <w:rsid w:val="78977C3D"/>
    <w:rsid w:val="797CC6E0"/>
    <w:rsid w:val="7A612552"/>
    <w:rsid w:val="7AFB02B4"/>
    <w:rsid w:val="7C25351C"/>
    <w:rsid w:val="7C64157A"/>
    <w:rsid w:val="7D9D79CB"/>
    <w:rsid w:val="7DFC6917"/>
    <w:rsid w:val="7F566C4B"/>
    <w:rsid w:val="7FBF29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/>
    <o:shapelayout v:ext="edit">
      <o:idmap v:ext="edit" data="1"/>
    </o:shapelayout>
  </w:shapeDefaults>
  <w:decimalSymbol w:val="."/>
  <w:listSeparator w:val=","/>
  <w14:docId w14:val="05D904FE"/>
  <w15:docId w15:val="{5DC034DB-3BFD-474E-BA25-83DC2EBFCF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D268A5"/>
    <w:rPr>
      <w:rFonts w:ascii="Tahoma" w:hAnsi="Tahoma"/>
      <w:szCs w:val="24"/>
    </w:rPr>
  </w:style>
  <w:style w:type="paragraph" w:styleId="Heading1">
    <w:name w:val="heading 1"/>
    <w:basedOn w:val="Normal"/>
    <w:next w:val="Normal"/>
    <w:qFormat/>
    <w:rsid w:val="00215FB1"/>
    <w:pPr>
      <w:keepNext/>
      <w:spacing w:before="240" w:after="60"/>
      <w:outlineLvl w:val="0"/>
    </w:pPr>
    <w:rPr>
      <w:rFonts w:ascii="Arial Black" w:hAnsi="Arial Black" w:cs="Arial"/>
      <w:b/>
      <w:bCs/>
      <w:kern w:val="32"/>
      <w:sz w:val="28"/>
      <w:szCs w:val="32"/>
    </w:rPr>
  </w:style>
  <w:style w:type="paragraph" w:styleId="Heading2">
    <w:name w:val="heading 2"/>
    <w:basedOn w:val="Normal"/>
    <w:next w:val="Normal"/>
    <w:qFormat/>
    <w:rsid w:val="00E7243F"/>
    <w:pPr>
      <w:outlineLvl w:val="1"/>
    </w:pPr>
    <w:rPr>
      <w:b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Location">
    <w:name w:val="Location"/>
    <w:basedOn w:val="Normal"/>
    <w:rsid w:val="00E7243F"/>
    <w:pPr>
      <w:jc w:val="right"/>
    </w:pPr>
  </w:style>
  <w:style w:type="paragraph" w:customStyle="1" w:styleId="Bold10pt">
    <w:name w:val="Bold 10 pt."/>
    <w:basedOn w:val="Normal"/>
    <w:link w:val="Bold10ptChar"/>
    <w:rsid w:val="00D268A5"/>
    <w:pPr>
      <w:tabs>
        <w:tab w:val="left" w:pos="1620"/>
      </w:tabs>
    </w:pPr>
    <w:rPr>
      <w:b/>
    </w:rPr>
  </w:style>
  <w:style w:type="character" w:customStyle="1" w:styleId="Bold10ptChar">
    <w:name w:val="Bold 10 pt. Char"/>
    <w:link w:val="Bold10pt"/>
    <w:rsid w:val="00D268A5"/>
    <w:rPr>
      <w:rFonts w:ascii="Tahoma" w:hAnsi="Tahoma"/>
      <w:b/>
      <w:szCs w:val="24"/>
      <w:lang w:val="en-US" w:eastAsia="en-US" w:bidi="ar-SA"/>
    </w:rPr>
  </w:style>
  <w:style w:type="paragraph" w:styleId="Title">
    <w:name w:val="Title"/>
    <w:basedOn w:val="Normal"/>
    <w:qFormat/>
    <w:rsid w:val="00E7243F"/>
    <w:pPr>
      <w:jc w:val="right"/>
    </w:pPr>
    <w:rPr>
      <w:rFonts w:ascii="Arial Black" w:hAnsi="Arial Black" w:cs="Arial"/>
      <w:color w:val="808080"/>
      <w:sz w:val="56"/>
    </w:rPr>
  </w:style>
  <w:style w:type="character" w:styleId="Hyperlink">
    <w:name w:val="Hyperlink"/>
    <w:rsid w:val="0071658D"/>
    <w:rPr>
      <w:color w:val="0000FF"/>
      <w:u w:val="single"/>
    </w:rPr>
  </w:style>
  <w:style w:type="paragraph" w:styleId="BalloonText">
    <w:name w:val="Balloon Text"/>
    <w:basedOn w:val="Normal"/>
    <w:semiHidden/>
    <w:rsid w:val="00FC2466"/>
    <w:rPr>
      <w:rFonts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6B0D56"/>
    <w:pPr>
      <w:ind w:left="720"/>
      <w:contextualSpacing/>
    </w:pPr>
  </w:style>
  <w:style w:type="paragraph" w:styleId="Caption">
    <w:name w:val="caption"/>
    <w:basedOn w:val="Normal"/>
    <w:next w:val="Normal"/>
    <w:unhideWhenUsed/>
    <w:qFormat/>
    <w:rsid w:val="00000B65"/>
    <w:pPr>
      <w:spacing w:after="200"/>
    </w:pPr>
    <w:rPr>
      <w:b/>
      <w:bCs/>
      <w:sz w:val="18"/>
      <w:szCs w:val="18"/>
    </w:rPr>
  </w:style>
  <w:style w:type="paragraph" w:styleId="Header">
    <w:name w:val="header"/>
    <w:basedOn w:val="Normal"/>
    <w:link w:val="HeaderChar"/>
    <w:rsid w:val="00B277F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B277FB"/>
    <w:rPr>
      <w:rFonts w:ascii="Tahoma" w:hAnsi="Tahoma"/>
      <w:szCs w:val="24"/>
    </w:rPr>
  </w:style>
  <w:style w:type="paragraph" w:styleId="Footer">
    <w:name w:val="footer"/>
    <w:basedOn w:val="Normal"/>
    <w:link w:val="FooterChar"/>
    <w:uiPriority w:val="99"/>
    <w:rsid w:val="00B277F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277FB"/>
    <w:rPr>
      <w:rFonts w:ascii="Tahoma" w:hAnsi="Tahoma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" Type="http://schemas.openxmlformats.org/officeDocument/2006/relationships/customXml" Target="../customXml/item3.xml"/><Relationship Id="rId21" Type="http://schemas.openxmlformats.org/officeDocument/2006/relationships/image" Target="media/image11.png"/><Relationship Id="rId7" Type="http://schemas.openxmlformats.org/officeDocument/2006/relationships/settings" Target="settings.xml"/><Relationship Id="rId12" Type="http://schemas.openxmlformats.org/officeDocument/2006/relationships/image" Target="media/image2.JPG"/><Relationship Id="rId17" Type="http://schemas.openxmlformats.org/officeDocument/2006/relationships/image" Target="media/image7.jpg"/><Relationship Id="rId25" Type="http://schemas.openxmlformats.org/officeDocument/2006/relationships/image" Target="media/image15.png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31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~1\HP_ADM~1\LOCALS~1\Temp\TCD27E.tmp\Agenda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0036713979A624FAFA0DD0287E19F43" ma:contentTypeVersion="9" ma:contentTypeDescription="Create a new document." ma:contentTypeScope="" ma:versionID="a097b2b182519ff8f572b9f7b7559782">
  <xsd:schema xmlns:xsd="http://www.w3.org/2001/XMLSchema" xmlns:xs="http://www.w3.org/2001/XMLSchema" xmlns:p="http://schemas.microsoft.com/office/2006/metadata/properties" xmlns:ns2="89dbac65-dfd3-42b2-a084-6be86bc7078b" targetNamespace="http://schemas.microsoft.com/office/2006/metadata/properties" ma:root="true" ma:fieldsID="3684f9198d1223ccfbcf0082b69bd58d" ns2:_="">
    <xsd:import namespace="89dbac65-dfd3-42b2-a084-6be86bc7078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9dbac65-dfd3-42b2-a084-6be86bc7078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A6562E0-3BD0-49A5-84E5-33A63B21356F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CC216BB5-35E6-405C-871B-AAEB43632BF3}">
  <ds:schemaRefs>
    <ds:schemaRef ds:uri="http://schemas.microsoft.com/office/2006/documentManagement/types"/>
    <ds:schemaRef ds:uri="89dbac65-dfd3-42b2-a084-6be86bc7078b"/>
    <ds:schemaRef ds:uri="http://purl.org/dc/elements/1.1/"/>
    <ds:schemaRef ds:uri="http://schemas.microsoft.com/office/2006/metadata/properties"/>
    <ds:schemaRef ds:uri="http://schemas.openxmlformats.org/package/2006/metadata/core-properties"/>
    <ds:schemaRef ds:uri="http://purl.org/dc/terms/"/>
    <ds:schemaRef ds:uri="http://schemas.microsoft.com/office/infopath/2007/PartnerControls"/>
    <ds:schemaRef ds:uri="http://www.w3.org/XML/1998/namespace"/>
    <ds:schemaRef ds:uri="http://purl.org/dc/dcmitype/"/>
  </ds:schemaRefs>
</ds:datastoreItem>
</file>

<file path=customXml/itemProps3.xml><?xml version="1.0" encoding="utf-8"?>
<ds:datastoreItem xmlns:ds="http://schemas.openxmlformats.org/officeDocument/2006/customXml" ds:itemID="{B7AF9441-B2DC-4575-A0C2-9480CF83A57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9dbac65-dfd3-42b2-a084-6be86bc7078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2E9885EF-1239-4601-8FBD-858244EA10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Agenda</Template>
  <TotalTime>14</TotalTime>
  <Pages>11</Pages>
  <Words>975</Words>
  <Characters>5560</Characters>
  <Application>Microsoft Office Word</Application>
  <DocSecurity>0</DocSecurity>
  <Lines>46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MEETING AGENDA</vt:lpstr>
    </vt:vector>
  </TitlesOfParts>
  <Company>Microsoft Corporation</Company>
  <LinksUpToDate>false</LinksUpToDate>
  <CharactersWithSpaces>6522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MEETING AGENDA</dc:title>
  <dc:subject/>
  <dc:creator>Steve Walker</dc:creator>
  <cp:keywords/>
  <cp:lastModifiedBy>Jacob Ty Belin</cp:lastModifiedBy>
  <cp:revision>1</cp:revision>
  <cp:lastPrinted>2008-02-28T01:14:00Z</cp:lastPrinted>
  <dcterms:created xsi:type="dcterms:W3CDTF">2020-02-05T18:09:00Z</dcterms:created>
  <dcterms:modified xsi:type="dcterms:W3CDTF">2020-10-17T03:01:00Z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TC062070661033</vt:lpwstr>
  </property>
  <property fmtid="{D5CDD505-2E9C-101B-9397-08002B2CF9AE}" pid="3" name="ContentTypeId">
    <vt:lpwstr>0x01010000036713979A624FAFA0DD0287E19F43</vt:lpwstr>
  </property>
</Properties>
</file>